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leau de disposition"/>
      </w:tblPr>
      <w:tblGrid>
        <w:gridCol w:w="4848"/>
        <w:gridCol w:w="445"/>
        <w:gridCol w:w="4798"/>
        <w:gridCol w:w="14"/>
        <w:gridCol w:w="385"/>
        <w:gridCol w:w="4908"/>
      </w:tblGrid>
      <w:tr w:rsidR="00CC0A8F" w:rsidRPr="00B83E39" w14:paraId="3ED907A6" w14:textId="77777777" w:rsidTr="00DA0E61">
        <w:trPr>
          <w:trHeight w:val="3402"/>
          <w:jc w:val="center"/>
        </w:trPr>
        <w:tc>
          <w:tcPr>
            <w:tcW w:w="4848" w:type="dxa"/>
            <w:vMerge w:val="restart"/>
            <w:tcBorders>
              <w:bottom w:val="nil"/>
            </w:tcBorders>
          </w:tcPr>
          <w:p w14:paraId="30F2FAA7" w14:textId="2184AFFA" w:rsidR="003F7958" w:rsidRPr="003F7958" w:rsidRDefault="003F7958" w:rsidP="004E0637">
            <w:pPr>
              <w:shd w:val="clear" w:color="auto" w:fill="8CD6C0" w:themeFill="accent4" w:themeFillTint="99"/>
              <w:jc w:val="center"/>
              <w:rPr>
                <w:rFonts w:ascii="Calibri" w:eastAsia="Calibri" w:hAnsi="Calibri" w:cs="Times New Roman"/>
                <w:b/>
                <w:bCs/>
              </w:rPr>
            </w:pPr>
            <w:bookmarkStart w:id="0" w:name="_Hlk514276837"/>
            <w:r w:rsidRPr="003F7958">
              <w:rPr>
                <w:rFonts w:ascii="Calibri" w:eastAsia="Calibri" w:hAnsi="Calibri" w:cs="Times New Roman"/>
                <w:b/>
                <w:bCs/>
              </w:rPr>
              <w:t xml:space="preserve">PARCOURS DE L’USAGER </w:t>
            </w:r>
          </w:p>
          <w:p w14:paraId="13BDAFE4" w14:textId="47E76396" w:rsidR="003F7958" w:rsidRPr="003F7958" w:rsidRDefault="003F7958" w:rsidP="00D9030B">
            <w:pPr>
              <w:shd w:val="clear" w:color="auto" w:fill="76CDEE" w:themeFill="accent1" w:themeFillTint="99"/>
              <w:jc w:val="center"/>
              <w:rPr>
                <w:rFonts w:ascii="Calibri" w:eastAsia="Calibri" w:hAnsi="Calibri" w:cs="Times New Roman"/>
              </w:rPr>
            </w:pPr>
            <w:r w:rsidRPr="003F7958">
              <w:rPr>
                <w:rFonts w:ascii="Calibri" w:eastAsia="Calibri" w:hAnsi="Calibri" w:cs="Times New Roman"/>
              </w:rPr>
              <w:t xml:space="preserve">EVALUATION INITIALE AVEC UN PSYCHIATRE </w:t>
            </w:r>
          </w:p>
          <w:p w14:paraId="68C061FE" w14:textId="2530EA57" w:rsidR="00B67824" w:rsidRPr="00E03767" w:rsidRDefault="003F7958" w:rsidP="00F37523">
            <w:pPr>
              <w:pStyle w:val="Titre1"/>
              <w:rPr>
                <w:rStyle w:val="Titre1Car"/>
                <w:b/>
                <w:sz w:val="20"/>
                <w:szCs w:val="20"/>
              </w:rPr>
            </w:pPr>
            <w:r w:rsidRPr="003F7958">
              <w:rPr>
                <w:rFonts w:ascii="Calibri" w:eastAsia="Calibri" w:hAnsi="Calibri" w:cs="Times New Roman"/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CFB8057" wp14:editId="2F479045">
                      <wp:simplePos x="0" y="0"/>
                      <wp:positionH relativeFrom="column">
                        <wp:posOffset>1298575</wp:posOffset>
                      </wp:positionH>
                      <wp:positionV relativeFrom="paragraph">
                        <wp:posOffset>68673</wp:posOffset>
                      </wp:positionV>
                      <wp:extent cx="323850" cy="390525"/>
                      <wp:effectExtent l="19050" t="0" r="19050" b="47625"/>
                      <wp:wrapNone/>
                      <wp:docPr id="1" name="Flèche : ba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90525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 w="12700" cap="flat" cmpd="sng" algn="ctr">
                                <a:solidFill>
                                  <a:srgbClr val="ED7D31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5466D7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Flèche : bas 1" o:spid="_x0000_s1026" type="#_x0000_t67" style="position:absolute;margin-left:102.25pt;margin-top:5.4pt;width:25.5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" adj="12644" fillcolor="#8cd6c0 [1943]" strokecolor="#ae5a21" strokeweight="1pt"/>
                  </w:pict>
                </mc:Fallback>
              </mc:AlternateContent>
            </w:r>
          </w:p>
          <w:p w14:paraId="377C3C65" w14:textId="58A927C9" w:rsidR="007D43B3" w:rsidRPr="00B83E39" w:rsidRDefault="00490913" w:rsidP="00990E76">
            <w:r w:rsidRPr="00417340">
              <w:rPr>
                <w:rFonts w:ascii="Calibri" w:eastAsia="Calibri" w:hAnsi="Calibri" w:cs="Times New Roman"/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1C43EF6" wp14:editId="752B5E73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279400</wp:posOffset>
                      </wp:positionV>
                      <wp:extent cx="2743200" cy="1295400"/>
                      <wp:effectExtent l="0" t="0" r="19050" b="19050"/>
                      <wp:wrapNone/>
                      <wp:docPr id="3" name="Ellip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0" cy="1295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F353AE9" w14:textId="77777777" w:rsidR="00417340" w:rsidRPr="00B81E51" w:rsidRDefault="00417340" w:rsidP="00417340">
                                  <w:pPr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81E51">
                                    <w:rPr>
                                      <w:sz w:val="16"/>
                                      <w:szCs w:val="16"/>
                                    </w:rPr>
                                    <w:t>EVALUATION FONCTIONNELLE (BINOME REFERENT)</w:t>
                                  </w:r>
                                </w:p>
                                <w:p w14:paraId="5821CA58" w14:textId="77777777" w:rsidR="00417340" w:rsidRPr="00B81E51" w:rsidRDefault="00417340" w:rsidP="00417340">
                                  <w:pPr>
                                    <w:pStyle w:val="Paragraphedeliste"/>
                                    <w:numPr>
                                      <w:ilvl w:val="0"/>
                                      <w:numId w:val="8"/>
                                    </w:numPr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81E51">
                                    <w:rPr>
                                      <w:sz w:val="16"/>
                                      <w:szCs w:val="16"/>
                                    </w:rPr>
                                    <w:t>Bilan de vie</w:t>
                                  </w:r>
                                  <w:r w:rsidRPr="00B81E51">
                                    <w:t xml:space="preserve"> </w:t>
                                  </w:r>
                                  <w:r w:rsidRPr="00B81E51">
                                    <w:rPr>
                                      <w:sz w:val="16"/>
                                      <w:szCs w:val="16"/>
                                    </w:rPr>
                                    <w:t xml:space="preserve">quotidienne </w:t>
                                  </w:r>
                                </w:p>
                                <w:p w14:paraId="235C79AC" w14:textId="77777777" w:rsidR="00417340" w:rsidRPr="00B81E51" w:rsidRDefault="00417340" w:rsidP="00417340">
                                  <w:pPr>
                                    <w:pStyle w:val="Paragraphedeliste"/>
                                    <w:numPr>
                                      <w:ilvl w:val="0"/>
                                      <w:numId w:val="8"/>
                                    </w:numPr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81E51">
                                    <w:rPr>
                                      <w:sz w:val="16"/>
                                      <w:szCs w:val="16"/>
                                    </w:rPr>
                                    <w:t>Axe/objectif de travail</w:t>
                                  </w:r>
                                </w:p>
                                <w:p w14:paraId="2DB47DF2" w14:textId="2CA9F548" w:rsidR="00417340" w:rsidRPr="00B81E51" w:rsidRDefault="008D62F2" w:rsidP="00417340">
                                  <w:pPr>
                                    <w:pStyle w:val="Paragraphedeliste"/>
                                    <w:numPr>
                                      <w:ilvl w:val="0"/>
                                      <w:numId w:val="8"/>
                                    </w:numPr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81E51">
                                    <w:rPr>
                                      <w:sz w:val="16"/>
                                      <w:szCs w:val="16"/>
                                    </w:rPr>
                                    <w:t>Échelles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C43EF6" id="Ellipse 3" o:spid="_x0000_s1026" style="position:absolute;margin-left:3.25pt;margin-top:22pt;width:3in;height:10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" fillcolor="#76cdee [1940]" strokecolor="#2f528f" strokeweight="1pt">
                      <v:stroke joinstyle="miter"/>
                      <v:textbox>
                        <w:txbxContent>
                          <w:p w14:paraId="1F353AE9" w14:textId="77777777" w:rsidR="00417340" w:rsidRPr="00B81E51" w:rsidRDefault="00417340" w:rsidP="00417340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B81E51">
                              <w:rPr>
                                <w:sz w:val="16"/>
                                <w:szCs w:val="16"/>
                              </w:rPr>
                              <w:t>EVALUATION FONCTIONNELLE (BINOME REFERENT)</w:t>
                            </w:r>
                          </w:p>
                          <w:p w14:paraId="5821CA58" w14:textId="77777777" w:rsidR="00417340" w:rsidRPr="00B81E51" w:rsidRDefault="00417340" w:rsidP="00417340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B81E51">
                              <w:rPr>
                                <w:sz w:val="16"/>
                                <w:szCs w:val="16"/>
                              </w:rPr>
                              <w:t>Bilan de vie</w:t>
                            </w:r>
                            <w:r w:rsidRPr="00B81E51">
                              <w:t xml:space="preserve"> </w:t>
                            </w:r>
                            <w:r w:rsidRPr="00B81E51">
                              <w:rPr>
                                <w:sz w:val="16"/>
                                <w:szCs w:val="16"/>
                              </w:rPr>
                              <w:t xml:space="preserve">quotidienne </w:t>
                            </w:r>
                          </w:p>
                          <w:p w14:paraId="235C79AC" w14:textId="77777777" w:rsidR="00417340" w:rsidRPr="00B81E51" w:rsidRDefault="00417340" w:rsidP="00417340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B81E51">
                              <w:rPr>
                                <w:sz w:val="16"/>
                                <w:szCs w:val="16"/>
                              </w:rPr>
                              <w:t>Axe/objectif de travail</w:t>
                            </w:r>
                          </w:p>
                          <w:p w14:paraId="2DB47DF2" w14:textId="2CA9F548" w:rsidR="00417340" w:rsidRPr="00B81E51" w:rsidRDefault="008D62F2" w:rsidP="00417340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B81E51">
                              <w:rPr>
                                <w:sz w:val="16"/>
                                <w:szCs w:val="16"/>
                              </w:rPr>
                              <w:t>Échelles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3425B07B" w14:textId="69956E9B" w:rsidR="007D43B3" w:rsidRPr="00B83E39" w:rsidRDefault="007D43B3" w:rsidP="00F37523">
            <w:pPr>
              <w:pStyle w:val="Titre1"/>
              <w:rPr>
                <w:rStyle w:val="Titre1Car"/>
                <w:b/>
              </w:rPr>
            </w:pPr>
          </w:p>
          <w:bookmarkEnd w:id="0"/>
          <w:p w14:paraId="05632B48" w14:textId="561DEA50" w:rsidR="00CC0A8F" w:rsidRDefault="00CC0A8F" w:rsidP="00E03767">
            <w:pPr>
              <w:pStyle w:val="Titre1"/>
            </w:pPr>
          </w:p>
          <w:p w14:paraId="78A02473" w14:textId="581F5D9D" w:rsidR="00B81E51" w:rsidRDefault="00B81E51" w:rsidP="00B81E51"/>
          <w:p w14:paraId="3A800D20" w14:textId="2332B0FA" w:rsidR="00B81E51" w:rsidRDefault="002C7115" w:rsidP="00B81E51">
            <w:r w:rsidRPr="002C7115">
              <w:rPr>
                <w:rFonts w:ascii="Calibri" w:eastAsia="Calibri" w:hAnsi="Calibri" w:cs="Times New Roman"/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07F151B" wp14:editId="4EBF5678">
                      <wp:simplePos x="0" y="0"/>
                      <wp:positionH relativeFrom="column">
                        <wp:posOffset>1231900</wp:posOffset>
                      </wp:positionH>
                      <wp:positionV relativeFrom="paragraph">
                        <wp:posOffset>122012</wp:posOffset>
                      </wp:positionV>
                      <wp:extent cx="323850" cy="381000"/>
                      <wp:effectExtent l="19050" t="0" r="19050" b="38100"/>
                      <wp:wrapNone/>
                      <wp:docPr id="8" name="Flèche : ba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81000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 w="12700" cap="flat" cmpd="sng" algn="ctr">
                                <a:solidFill>
                                  <a:srgbClr val="ED7D31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0506A5" id="Flèche : bas 8" o:spid="_x0000_s1026" type="#_x0000_t67" style="position:absolute;margin-left:97pt;margin-top:9.6pt;width:25.5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" adj="12420" fillcolor="#8cd6c0 [1943]" strokecolor="#ae5a21" strokeweight="1pt"/>
                  </w:pict>
                </mc:Fallback>
              </mc:AlternateContent>
            </w:r>
          </w:p>
          <w:p w14:paraId="42A31F5C" w14:textId="77777777" w:rsidR="00B81E51" w:rsidRDefault="00B81E51" w:rsidP="00B81E51"/>
          <w:p w14:paraId="1ED0B00D" w14:textId="63634A0F" w:rsidR="002C7115" w:rsidRDefault="004B215C" w:rsidP="008D62F2">
            <w:pPr>
              <w:shd w:val="clear" w:color="auto" w:fill="76CDEE" w:themeFill="accent1" w:themeFillTint="99"/>
              <w:rPr>
                <w:rFonts w:ascii="Calibri" w:eastAsia="Calibri" w:hAnsi="Calibri" w:cs="Times New Roman"/>
              </w:rPr>
            </w:pPr>
            <w:r w:rsidRPr="002C7115">
              <w:rPr>
                <w:rFonts w:ascii="Calibri" w:eastAsia="Calibri" w:hAnsi="Calibri" w:cs="Times New Roman"/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66B94FF" wp14:editId="3D846DA7">
                      <wp:simplePos x="0" y="0"/>
                      <wp:positionH relativeFrom="column">
                        <wp:posOffset>1219200</wp:posOffset>
                      </wp:positionH>
                      <wp:positionV relativeFrom="paragraph">
                        <wp:posOffset>271780</wp:posOffset>
                      </wp:positionV>
                      <wp:extent cx="323850" cy="381000"/>
                      <wp:effectExtent l="19050" t="0" r="19050" b="38100"/>
                      <wp:wrapNone/>
                      <wp:docPr id="2" name="Flèche : b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81000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 w="12700" cap="flat" cmpd="sng" algn="ctr">
                                <a:solidFill>
                                  <a:srgbClr val="ED7D31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B46CD0" id="Flèche : bas 2" o:spid="_x0000_s1026" type="#_x0000_t67" style="position:absolute;margin-left:96pt;margin-top:21.4pt;width:25.5pt;height:3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" adj="12420" fillcolor="#8cd6c0 [1943]" strokecolor="#ae5a21" strokeweight="1pt"/>
                  </w:pict>
                </mc:Fallback>
              </mc:AlternateContent>
            </w:r>
            <w:r w:rsidR="004E0637">
              <w:rPr>
                <w:rFonts w:ascii="Calibri" w:eastAsia="Calibri" w:hAnsi="Calibri" w:cs="Times New Roman"/>
              </w:rPr>
              <w:t xml:space="preserve">                  </w:t>
            </w:r>
            <w:r w:rsidR="002C7115" w:rsidRPr="002C7115">
              <w:rPr>
                <w:rFonts w:ascii="Calibri" w:eastAsia="Calibri" w:hAnsi="Calibri" w:cs="Times New Roman"/>
              </w:rPr>
              <w:t>BILAN NEUROPSYCHOLOGUE</w:t>
            </w:r>
          </w:p>
          <w:p w14:paraId="49D7ED1F" w14:textId="2794EDC0" w:rsidR="008D62F2" w:rsidRPr="002C7115" w:rsidRDefault="008D62F2" w:rsidP="002C7115">
            <w:pPr>
              <w:jc w:val="center"/>
              <w:rPr>
                <w:rFonts w:ascii="Calibri" w:eastAsia="Calibri" w:hAnsi="Calibri" w:cs="Times New Roman"/>
              </w:rPr>
            </w:pPr>
          </w:p>
          <w:p w14:paraId="178AE64E" w14:textId="364E558A" w:rsidR="002C7115" w:rsidRDefault="002C7115" w:rsidP="00B81E51"/>
          <w:p w14:paraId="5232A2EC" w14:textId="15DDAC50" w:rsidR="00553747" w:rsidRPr="00553747" w:rsidRDefault="007E0706" w:rsidP="007E0706">
            <w:pPr>
              <w:shd w:val="clear" w:color="auto" w:fill="76CDEE" w:themeFill="accent1" w:themeFillTint="99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              </w:t>
            </w:r>
            <w:r w:rsidR="00553747" w:rsidRPr="00553747">
              <w:rPr>
                <w:rFonts w:ascii="Calibri" w:eastAsia="Calibri" w:hAnsi="Calibri" w:cs="Times New Roman"/>
              </w:rPr>
              <w:t>Restitution aux équipes référentes</w:t>
            </w:r>
            <w:r w:rsidR="00D61181">
              <w:rPr>
                <w:rFonts w:ascii="Calibri" w:eastAsia="Calibri" w:hAnsi="Calibri" w:cs="Times New Roman"/>
              </w:rPr>
              <w:t xml:space="preserve"> </w:t>
            </w:r>
            <w:r w:rsidR="00553747">
              <w:rPr>
                <w:rFonts w:ascii="Calibri" w:eastAsia="Calibri" w:hAnsi="Calibri" w:cs="Times New Roman"/>
              </w:rPr>
              <w:t>Restitution avec le binôme de référence du patient</w:t>
            </w:r>
          </w:p>
          <w:p w14:paraId="273A149B" w14:textId="12C26534" w:rsidR="00490913" w:rsidRPr="00490913" w:rsidRDefault="00490913" w:rsidP="002B3742">
            <w:pPr>
              <w:shd w:val="clear" w:color="auto" w:fill="C6CDD1" w:themeFill="background2" w:themeFillShade="E6"/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2B3742">
              <w:rPr>
                <w:rFonts w:ascii="Calibri" w:eastAsia="Calibri" w:hAnsi="Calibri" w:cs="Times New Roman"/>
                <w:b/>
                <w:bCs/>
              </w:rPr>
              <w:t xml:space="preserve">Si </w:t>
            </w:r>
            <w:r w:rsidRPr="00490913">
              <w:rPr>
                <w:rFonts w:ascii="Calibri" w:eastAsia="Calibri" w:hAnsi="Calibri" w:cs="Times New Roman"/>
                <w:b/>
                <w:bCs/>
              </w:rPr>
              <w:t>PRISE EN CHARGE NON RETENUE SUR LE PARCOURS EN REHABILIATION</w:t>
            </w:r>
            <w:r w:rsidR="004B215C"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r w:rsidRPr="00490913">
              <w:rPr>
                <w:rFonts w:ascii="Calibri" w:eastAsia="Calibri" w:hAnsi="Calibri" w:cs="Times New Roman"/>
                <w:b/>
                <w:bCs/>
              </w:rPr>
              <w:t>PSYCHOSOCIALE</w:t>
            </w:r>
            <w:r w:rsidR="007E6CE3"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r w:rsidRPr="00490913">
              <w:rPr>
                <w:rFonts w:ascii="Calibri" w:eastAsia="Calibri" w:hAnsi="Calibri" w:cs="Times New Roman"/>
                <w:b/>
                <w:bCs/>
              </w:rPr>
              <w:t>(</w:t>
            </w:r>
            <w:r w:rsidR="002B3742" w:rsidRPr="002B3742">
              <w:rPr>
                <w:rFonts w:ascii="Calibri" w:eastAsia="Calibri" w:hAnsi="Calibri" w:cs="Times New Roman"/>
                <w:b/>
                <w:bCs/>
              </w:rPr>
              <w:t>Courrier</w:t>
            </w:r>
            <w:r w:rsidRPr="00490913">
              <w:rPr>
                <w:rFonts w:ascii="Calibri" w:eastAsia="Calibri" w:hAnsi="Calibri" w:cs="Times New Roman"/>
                <w:b/>
                <w:bCs/>
              </w:rPr>
              <w:t xml:space="preserve"> envoyé et/ou RDV pour restitution)</w:t>
            </w:r>
            <w:r w:rsidR="00EB2202">
              <w:rPr>
                <w:noProof/>
              </w:rPr>
              <w:t xml:space="preserve"> </w:t>
            </w:r>
          </w:p>
          <w:p w14:paraId="2C2DB048" w14:textId="5CB2B10A" w:rsidR="004B215C" w:rsidRPr="00B81E51" w:rsidRDefault="00EB2202" w:rsidP="00B81E51"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5414C70E" wp14:editId="4E3EBDA0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306318</wp:posOffset>
                  </wp:positionV>
                  <wp:extent cx="1533483" cy="1511672"/>
                  <wp:effectExtent l="0" t="0" r="0" b="0"/>
                  <wp:wrapNone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18" t="17327" r="48311" b="39955"/>
                          <a:stretch/>
                        </pic:blipFill>
                        <pic:spPr bwMode="auto">
                          <a:xfrm>
                            <a:off x="0" y="0"/>
                            <a:ext cx="1533483" cy="1511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5" w:type="dxa"/>
            <w:tcBorders>
              <w:bottom w:val="nil"/>
            </w:tcBorders>
          </w:tcPr>
          <w:p w14:paraId="6FD095F1" w14:textId="77777777" w:rsidR="00CC0A8F" w:rsidRPr="00B83E39" w:rsidRDefault="00CC0A8F" w:rsidP="005F0F31">
            <w:pPr>
              <w:rPr>
                <w:noProof/>
              </w:rPr>
            </w:pPr>
          </w:p>
        </w:tc>
        <w:tc>
          <w:tcPr>
            <w:tcW w:w="4798" w:type="dxa"/>
            <w:tcBorders>
              <w:bottom w:val="nil"/>
            </w:tcBorders>
          </w:tcPr>
          <w:p w14:paraId="3743C43F" w14:textId="372A236C" w:rsidR="00CC0A8F" w:rsidRPr="00B83E39" w:rsidRDefault="00E94DF6" w:rsidP="00E03767">
            <w:pPr>
              <w:widowControl w:val="0"/>
              <w:numPr>
                <w:ilvl w:val="12"/>
                <w:numId w:val="0"/>
              </w:numPr>
              <w:spacing w:after="0" w:line="240" w:lineRule="auto"/>
              <w:ind w:left="142" w:right="267"/>
              <w:jc w:val="both"/>
            </w:pPr>
            <w:r>
              <w:rPr>
                <w:noProof/>
              </w:rPr>
              <w:drawing>
                <wp:inline distT="0" distB="0" distL="0" distR="0" wp14:anchorId="669DB49B" wp14:editId="6683C5BC">
                  <wp:extent cx="2724150" cy="2390775"/>
                  <wp:effectExtent l="0" t="0" r="0" b="9525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8941" t="44942" r="35051" b="22364"/>
                          <a:stretch/>
                        </pic:blipFill>
                        <pic:spPr bwMode="auto">
                          <a:xfrm>
                            <a:off x="0" y="0"/>
                            <a:ext cx="2732040" cy="23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" w:type="dxa"/>
            <w:gridSpan w:val="2"/>
            <w:tcBorders>
              <w:bottom w:val="nil"/>
            </w:tcBorders>
          </w:tcPr>
          <w:p w14:paraId="3DCC7CDA" w14:textId="77777777" w:rsidR="00CC0A8F" w:rsidRPr="00B83E39" w:rsidRDefault="00CC0A8F" w:rsidP="005F0F31">
            <w:pPr>
              <w:rPr>
                <w:noProof/>
              </w:rPr>
            </w:pPr>
          </w:p>
        </w:tc>
        <w:tc>
          <w:tcPr>
            <w:tcW w:w="4908" w:type="dxa"/>
            <w:vMerge w:val="restart"/>
            <w:tcBorders>
              <w:bottom w:val="nil"/>
            </w:tcBorders>
          </w:tcPr>
          <w:p w14:paraId="07AAD344" w14:textId="0A6784BB" w:rsidR="006916CB" w:rsidRDefault="001F556B" w:rsidP="001F556B">
            <w:pPr>
              <w:jc w:val="right"/>
              <w:rPr>
                <w:rFonts w:ascii="Arial" w:eastAsia="Times New Roman" w:hAnsi="Arial" w:cs="Arial"/>
                <w:noProof/>
                <w:color w:val="1F497D"/>
                <w:lang w:eastAsia="fr-FR"/>
              </w:rPr>
            </w:pPr>
            <w:r w:rsidRPr="00D61DAE">
              <w:rPr>
                <w:rFonts w:ascii="Arial" w:eastAsia="Times New Roman" w:hAnsi="Arial" w:cs="Arial"/>
                <w:noProof/>
                <w:color w:val="000000"/>
                <w:lang w:eastAsia="fr-FR"/>
              </w:rPr>
              <w:drawing>
                <wp:inline distT="0" distB="0" distL="0" distR="0" wp14:anchorId="0BEB31CB" wp14:editId="50B6933E">
                  <wp:extent cx="478046" cy="371475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892" cy="37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1F497D"/>
                <w:lang w:eastAsia="fr-FR"/>
              </w:rPr>
              <w:t xml:space="preserve">               </w:t>
            </w:r>
            <w:r w:rsidR="00F84289">
              <w:rPr>
                <w:rFonts w:ascii="Arial" w:eastAsia="Times New Roman" w:hAnsi="Arial" w:cs="Arial"/>
                <w:noProof/>
                <w:color w:val="1F497D"/>
                <w:lang w:eastAsia="fr-FR"/>
              </w:rPr>
              <w:t xml:space="preserve">           </w:t>
            </w:r>
            <w:r>
              <w:rPr>
                <w:rFonts w:ascii="Arial" w:eastAsia="Times New Roman" w:hAnsi="Arial" w:cs="Arial"/>
                <w:noProof/>
                <w:color w:val="1F497D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color w:val="1F497D"/>
                <w:lang w:eastAsia="fr-FR"/>
              </w:rPr>
              <w:drawing>
                <wp:inline distT="0" distB="0" distL="0" distR="0" wp14:anchorId="7AA7D716" wp14:editId="74CDAA9F">
                  <wp:extent cx="742950" cy="525145"/>
                  <wp:effectExtent l="0" t="0" r="0" b="8255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7" r="11420"/>
                          <a:stretch/>
                        </pic:blipFill>
                        <pic:spPr bwMode="auto">
                          <a:xfrm>
                            <a:off x="0" y="0"/>
                            <a:ext cx="748220" cy="52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1F497D"/>
                <w:lang w:eastAsia="fr-FR"/>
              </w:rPr>
              <w:t xml:space="preserve">  </w:t>
            </w:r>
            <w:r w:rsidRPr="00351A05">
              <w:rPr>
                <w:rFonts w:ascii="Arial" w:eastAsia="Times New Roman" w:hAnsi="Arial" w:cs="Arial"/>
                <w:noProof/>
                <w:color w:val="1F497D"/>
                <w:lang w:eastAsia="fr-FR"/>
              </w:rPr>
              <w:fldChar w:fldCharType="begin"/>
            </w:r>
            <w:r w:rsidRPr="00351A05">
              <w:rPr>
                <w:rFonts w:ascii="Arial" w:eastAsia="Times New Roman" w:hAnsi="Arial" w:cs="Arial"/>
                <w:noProof/>
                <w:color w:val="1F497D"/>
                <w:lang w:eastAsia="fr-FR"/>
              </w:rPr>
              <w:instrText xml:space="preserve"> INCLUDEPICTURE  "cid:image002.png@01D52D05.0D1BA6A0" \* MERGEFORMATINET </w:instrText>
            </w:r>
            <w:r w:rsidRPr="00351A05">
              <w:rPr>
                <w:rFonts w:ascii="Arial" w:eastAsia="Times New Roman" w:hAnsi="Arial" w:cs="Arial"/>
                <w:noProof/>
                <w:color w:val="1F497D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1F497D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noProof/>
                <w:color w:val="1F497D"/>
                <w:lang w:eastAsia="fr-FR"/>
              </w:rPr>
              <w:instrText xml:space="preserve"> INCLUDEPICTURE  "cid:image002.png@01D52D05.0D1BA6A0" \* MERGEFORMATINET </w:instrText>
            </w:r>
            <w:r>
              <w:rPr>
                <w:rFonts w:ascii="Arial" w:eastAsia="Times New Roman" w:hAnsi="Arial" w:cs="Arial"/>
                <w:noProof/>
                <w:color w:val="1F497D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1F497D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noProof/>
                <w:color w:val="1F497D"/>
                <w:lang w:eastAsia="fr-FR"/>
              </w:rPr>
              <w:instrText xml:space="preserve"> INCLUDEPICTURE  "cid:image002.png@01D52D05.0D1BA6A0" \* MERGEFORMATINET </w:instrText>
            </w:r>
            <w:r>
              <w:rPr>
                <w:rFonts w:ascii="Arial" w:eastAsia="Times New Roman" w:hAnsi="Arial" w:cs="Arial"/>
                <w:noProof/>
                <w:color w:val="1F497D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1F497D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noProof/>
                <w:color w:val="1F497D"/>
                <w:lang w:eastAsia="fr-FR"/>
              </w:rPr>
              <w:instrText xml:space="preserve"> INCLUDEPICTURE  "cid:image002.png@01D52D05.0D1BA6A0" \* MERGEFORMATINET </w:instrText>
            </w:r>
            <w:r>
              <w:rPr>
                <w:rFonts w:ascii="Arial" w:eastAsia="Times New Roman" w:hAnsi="Arial" w:cs="Arial"/>
                <w:noProof/>
                <w:color w:val="1F497D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1F497D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noProof/>
                <w:color w:val="1F497D"/>
                <w:lang w:eastAsia="fr-FR"/>
              </w:rPr>
              <w:instrText xml:space="preserve"> INCLUDEPICTURE  "cid:image002.png@01D52D05.0D1BA6A0" \* MERGEFORMATINET </w:instrText>
            </w:r>
            <w:r>
              <w:rPr>
                <w:rFonts w:ascii="Arial" w:eastAsia="Times New Roman" w:hAnsi="Arial" w:cs="Arial"/>
                <w:noProof/>
                <w:color w:val="1F497D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1F497D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noProof/>
                <w:color w:val="1F497D"/>
                <w:lang w:eastAsia="fr-FR"/>
              </w:rPr>
              <w:instrText xml:space="preserve"> INCLUDEPICTURE  "cid:image002.png@01D52D05.0D1BA6A0" \* MERGEFORMATINET </w:instrText>
            </w:r>
            <w:r>
              <w:rPr>
                <w:rFonts w:ascii="Arial" w:eastAsia="Times New Roman" w:hAnsi="Arial" w:cs="Arial"/>
                <w:noProof/>
                <w:color w:val="1F497D"/>
                <w:lang w:eastAsia="fr-FR"/>
              </w:rPr>
              <w:fldChar w:fldCharType="separate"/>
            </w:r>
            <w:r w:rsidR="00F84289">
              <w:rPr>
                <w:rFonts w:ascii="Arial" w:eastAsia="Times New Roman" w:hAnsi="Arial" w:cs="Arial"/>
                <w:noProof/>
                <w:color w:val="1F497D"/>
                <w:lang w:eastAsia="fr-FR"/>
              </w:rPr>
              <w:pict w14:anchorId="6B966AE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96" type="#_x0000_t75" style="width:97.5pt;height:37.5pt;visibility:visible">
                  <v:imagedata r:id="rId15" r:href="rId16"/>
                </v:shape>
              </w:pict>
            </w:r>
            <w:r>
              <w:rPr>
                <w:rFonts w:ascii="Arial" w:eastAsia="Times New Roman" w:hAnsi="Arial" w:cs="Arial"/>
                <w:noProof/>
                <w:color w:val="1F497D"/>
                <w:lang w:eastAsia="fr-FR"/>
              </w:rPr>
              <w:fldChar w:fldCharType="end"/>
            </w:r>
            <w:r>
              <w:rPr>
                <w:rFonts w:ascii="Arial" w:eastAsia="Times New Roman" w:hAnsi="Arial" w:cs="Arial"/>
                <w:noProof/>
                <w:color w:val="1F497D"/>
                <w:lang w:eastAsia="fr-FR"/>
              </w:rPr>
              <w:fldChar w:fldCharType="end"/>
            </w:r>
            <w:r>
              <w:rPr>
                <w:rFonts w:ascii="Arial" w:eastAsia="Times New Roman" w:hAnsi="Arial" w:cs="Arial"/>
                <w:noProof/>
                <w:color w:val="1F497D"/>
                <w:lang w:eastAsia="fr-FR"/>
              </w:rPr>
              <w:fldChar w:fldCharType="end"/>
            </w:r>
            <w:r>
              <w:rPr>
                <w:rFonts w:ascii="Arial" w:eastAsia="Times New Roman" w:hAnsi="Arial" w:cs="Arial"/>
                <w:noProof/>
                <w:color w:val="1F497D"/>
                <w:lang w:eastAsia="fr-FR"/>
              </w:rPr>
              <w:fldChar w:fldCharType="end"/>
            </w:r>
            <w:r>
              <w:rPr>
                <w:rFonts w:ascii="Arial" w:eastAsia="Times New Roman" w:hAnsi="Arial" w:cs="Arial"/>
                <w:noProof/>
                <w:color w:val="1F497D"/>
                <w:lang w:eastAsia="fr-FR"/>
              </w:rPr>
              <w:fldChar w:fldCharType="end"/>
            </w:r>
            <w:r w:rsidRPr="00351A05">
              <w:rPr>
                <w:rFonts w:ascii="Arial" w:eastAsia="Times New Roman" w:hAnsi="Arial" w:cs="Arial"/>
                <w:noProof/>
                <w:color w:val="1F497D"/>
                <w:lang w:eastAsia="fr-FR"/>
              </w:rPr>
              <w:fldChar w:fldCharType="end"/>
            </w:r>
          </w:p>
          <w:p w14:paraId="6811F628" w14:textId="7C17D95E" w:rsidR="006916CB" w:rsidRDefault="006916CB" w:rsidP="006916CB">
            <w:pPr>
              <w:jc w:val="right"/>
              <w:rPr>
                <w:rFonts w:ascii="Arial" w:eastAsia="Times New Roman" w:hAnsi="Arial" w:cs="Arial"/>
                <w:noProof/>
                <w:color w:val="1F497D"/>
                <w:lang w:eastAsia="fr-FR"/>
              </w:rPr>
            </w:pPr>
          </w:p>
          <w:p w14:paraId="69D5E712" w14:textId="1569E99F" w:rsidR="00D61DAE" w:rsidRPr="00D61DAE" w:rsidRDefault="00D61DAE" w:rsidP="003C1A57">
            <w:pPr>
              <w:widowControl w:val="0"/>
              <w:numPr>
                <w:ilvl w:val="12"/>
                <w:numId w:val="0"/>
              </w:numPr>
              <w:tabs>
                <w:tab w:val="left" w:pos="4678"/>
              </w:tabs>
              <w:spacing w:after="0" w:line="240" w:lineRule="auto"/>
              <w:ind w:left="142" w:right="267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D61DAE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 xml:space="preserve">Centre Hospitalier </w:t>
            </w:r>
            <w:proofErr w:type="spellStart"/>
            <w:r w:rsidRPr="00D61DAE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Montperrin</w:t>
            </w:r>
            <w:proofErr w:type="spellEnd"/>
          </w:p>
          <w:p w14:paraId="4E0E961A" w14:textId="1B343648" w:rsidR="00D61DAE" w:rsidRPr="00D61DAE" w:rsidRDefault="00D61DAE" w:rsidP="003C1A57">
            <w:pPr>
              <w:widowControl w:val="0"/>
              <w:numPr>
                <w:ilvl w:val="12"/>
                <w:numId w:val="0"/>
              </w:numPr>
              <w:tabs>
                <w:tab w:val="left" w:pos="4678"/>
              </w:tabs>
              <w:spacing w:after="0" w:line="240" w:lineRule="auto"/>
              <w:ind w:left="142" w:right="267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D61DAE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Pôle Ressources</w:t>
            </w:r>
          </w:p>
          <w:p w14:paraId="20A137E4" w14:textId="61D29E4C" w:rsidR="00D61DAE" w:rsidRPr="00D61DAE" w:rsidRDefault="00D61DAE" w:rsidP="003C1A57">
            <w:pPr>
              <w:widowControl w:val="0"/>
              <w:numPr>
                <w:ilvl w:val="12"/>
                <w:numId w:val="0"/>
              </w:numPr>
              <w:tabs>
                <w:tab w:val="left" w:pos="4678"/>
              </w:tabs>
              <w:spacing w:after="0" w:line="240" w:lineRule="auto"/>
              <w:ind w:left="142" w:right="267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D61DAE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1</w:t>
            </w:r>
            <w:r w:rsidR="007A6620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7,</w:t>
            </w:r>
            <w:r w:rsidRPr="00D61DAE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 xml:space="preserve"> Avenue </w:t>
            </w:r>
            <w:r w:rsidR="007A6620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 xml:space="preserve">Louis </w:t>
            </w:r>
            <w:proofErr w:type="spellStart"/>
            <w:r w:rsidR="007A6620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Coirard</w:t>
            </w:r>
            <w:proofErr w:type="spellEnd"/>
          </w:p>
          <w:p w14:paraId="63E9F480" w14:textId="192D21F0" w:rsidR="00D61DAE" w:rsidRPr="00D61DAE" w:rsidRDefault="00D61DAE" w:rsidP="003C1A57">
            <w:pPr>
              <w:widowControl w:val="0"/>
              <w:numPr>
                <w:ilvl w:val="12"/>
                <w:numId w:val="0"/>
              </w:numPr>
              <w:tabs>
                <w:tab w:val="left" w:pos="4678"/>
              </w:tabs>
              <w:spacing w:after="0" w:line="240" w:lineRule="auto"/>
              <w:ind w:left="142" w:right="267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D61DAE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13</w:t>
            </w:r>
            <w:r w:rsidR="007A6620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100</w:t>
            </w:r>
            <w:r w:rsidRPr="00D61DAE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 xml:space="preserve"> AIX-EN-PROVENCE</w:t>
            </w:r>
          </w:p>
          <w:p w14:paraId="72E8E76D" w14:textId="77777777" w:rsidR="00D61DAE" w:rsidRPr="00D61DAE" w:rsidRDefault="00D61DAE" w:rsidP="00D61DAE">
            <w:pPr>
              <w:widowControl w:val="0"/>
              <w:numPr>
                <w:ilvl w:val="12"/>
                <w:numId w:val="0"/>
              </w:numPr>
              <w:tabs>
                <w:tab w:val="left" w:pos="4678"/>
              </w:tabs>
              <w:spacing w:after="0" w:line="240" w:lineRule="auto"/>
              <w:ind w:left="142" w:right="267"/>
              <w:jc w:val="both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  <w:p w14:paraId="6C0323BA" w14:textId="77777777" w:rsidR="00D61DAE" w:rsidRPr="00D61DAE" w:rsidRDefault="00D61DAE" w:rsidP="00D61DAE">
            <w:pPr>
              <w:widowControl w:val="0"/>
              <w:numPr>
                <w:ilvl w:val="12"/>
                <w:numId w:val="0"/>
              </w:numPr>
              <w:tabs>
                <w:tab w:val="left" w:pos="4678"/>
              </w:tabs>
              <w:spacing w:after="0" w:line="240" w:lineRule="auto"/>
              <w:ind w:left="142" w:right="267"/>
              <w:jc w:val="both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  <w:p w14:paraId="3C6A7EE6" w14:textId="77777777" w:rsidR="003C1A57" w:rsidRDefault="003C1A57" w:rsidP="00483B29">
            <w:pPr>
              <w:widowControl w:val="0"/>
              <w:numPr>
                <w:ilvl w:val="12"/>
                <w:numId w:val="0"/>
              </w:numPr>
              <w:tabs>
                <w:tab w:val="left" w:pos="4678"/>
              </w:tabs>
              <w:spacing w:before="100" w:after="240" w:line="240" w:lineRule="auto"/>
              <w:ind w:right="-162"/>
              <w:jc w:val="center"/>
              <w:rPr>
                <w:rFonts w:ascii="Candara" w:eastAsia="Arial Unicode MS" w:hAnsi="Candara" w:cs="Calibri Light"/>
                <w:b/>
                <w:sz w:val="28"/>
                <w:szCs w:val="28"/>
                <w:lang w:eastAsia="fr-FR"/>
              </w:rPr>
            </w:pPr>
          </w:p>
          <w:p w14:paraId="4F7E7C66" w14:textId="5122BAF1" w:rsidR="00D61DAE" w:rsidRPr="00483B29" w:rsidRDefault="00D61DAE" w:rsidP="00483B29">
            <w:pPr>
              <w:widowControl w:val="0"/>
              <w:numPr>
                <w:ilvl w:val="12"/>
                <w:numId w:val="0"/>
              </w:numPr>
              <w:tabs>
                <w:tab w:val="left" w:pos="4678"/>
              </w:tabs>
              <w:spacing w:before="100" w:after="240" w:line="240" w:lineRule="auto"/>
              <w:ind w:right="-162"/>
              <w:jc w:val="center"/>
              <w:rPr>
                <w:rFonts w:ascii="Candara" w:eastAsia="Arial Unicode MS" w:hAnsi="Candara" w:cs="Calibri Light"/>
                <w:b/>
                <w:sz w:val="28"/>
                <w:szCs w:val="28"/>
                <w:lang w:eastAsia="fr-FR"/>
              </w:rPr>
            </w:pPr>
            <w:r w:rsidRPr="00483B29">
              <w:rPr>
                <w:rFonts w:ascii="Candara" w:eastAsia="Arial Unicode MS" w:hAnsi="Candara" w:cs="Calibri Light"/>
                <w:b/>
                <w:sz w:val="28"/>
                <w:szCs w:val="28"/>
                <w:lang w:eastAsia="fr-FR"/>
              </w:rPr>
              <w:t>Centre Ambulatoire</w:t>
            </w:r>
          </w:p>
          <w:p w14:paraId="42772933" w14:textId="5FC29906" w:rsidR="00D61DAE" w:rsidRPr="00483B29" w:rsidRDefault="00D61DAE" w:rsidP="00483B29">
            <w:pPr>
              <w:widowControl w:val="0"/>
              <w:numPr>
                <w:ilvl w:val="12"/>
                <w:numId w:val="0"/>
              </w:numPr>
              <w:tabs>
                <w:tab w:val="left" w:pos="4678"/>
              </w:tabs>
              <w:spacing w:before="100" w:after="240" w:line="240" w:lineRule="auto"/>
              <w:ind w:right="-162"/>
              <w:jc w:val="center"/>
              <w:rPr>
                <w:rFonts w:ascii="Candara" w:eastAsia="Arial Unicode MS" w:hAnsi="Candara" w:cs="Calibri Light"/>
                <w:b/>
                <w:sz w:val="28"/>
                <w:szCs w:val="28"/>
                <w:lang w:eastAsia="fr-FR"/>
              </w:rPr>
            </w:pPr>
            <w:proofErr w:type="gramStart"/>
            <w:r w:rsidRPr="00483B29">
              <w:rPr>
                <w:rFonts w:ascii="Candara" w:eastAsia="Arial Unicode MS" w:hAnsi="Candara" w:cs="Calibri Light"/>
                <w:b/>
                <w:sz w:val="28"/>
                <w:szCs w:val="28"/>
                <w:lang w:eastAsia="fr-FR"/>
              </w:rPr>
              <w:t>de</w:t>
            </w:r>
            <w:proofErr w:type="gramEnd"/>
            <w:r w:rsidRPr="00483B29">
              <w:rPr>
                <w:rFonts w:ascii="Candara" w:eastAsia="Arial Unicode MS" w:hAnsi="Candara" w:cs="Calibri Light"/>
                <w:b/>
                <w:sz w:val="28"/>
                <w:szCs w:val="28"/>
                <w:lang w:eastAsia="fr-FR"/>
              </w:rPr>
              <w:t xml:space="preserve"> Réhabilitation Psychosociale</w:t>
            </w:r>
          </w:p>
          <w:p w14:paraId="707462B0" w14:textId="77777777" w:rsidR="00D61DAE" w:rsidRPr="00483B29" w:rsidRDefault="00D61DAE" w:rsidP="00483B29">
            <w:pPr>
              <w:widowControl w:val="0"/>
              <w:numPr>
                <w:ilvl w:val="12"/>
                <w:numId w:val="0"/>
              </w:numPr>
              <w:tabs>
                <w:tab w:val="left" w:pos="4678"/>
              </w:tabs>
              <w:spacing w:before="100" w:after="240" w:line="240" w:lineRule="auto"/>
              <w:ind w:right="-162"/>
              <w:jc w:val="center"/>
              <w:rPr>
                <w:rFonts w:ascii="Candara" w:eastAsia="Arial Unicode MS" w:hAnsi="Candara" w:cs="Calibri Light"/>
                <w:b/>
                <w:i/>
                <w:sz w:val="32"/>
                <w:szCs w:val="32"/>
                <w:lang w:eastAsia="fr-FR"/>
              </w:rPr>
            </w:pPr>
            <w:proofErr w:type="spellStart"/>
            <w:r w:rsidRPr="00483B29">
              <w:rPr>
                <w:rFonts w:ascii="Candara" w:eastAsia="Arial Unicode MS" w:hAnsi="Candara" w:cs="Calibri Light"/>
                <w:b/>
                <w:i/>
                <w:sz w:val="32"/>
                <w:szCs w:val="32"/>
                <w:lang w:eastAsia="fr-FR"/>
              </w:rPr>
              <w:t>CARe</w:t>
            </w:r>
            <w:proofErr w:type="spellEnd"/>
            <w:r w:rsidRPr="00483B29">
              <w:rPr>
                <w:rFonts w:ascii="Candara" w:eastAsia="Arial Unicode MS" w:hAnsi="Candara" w:cs="Calibri Light"/>
                <w:b/>
                <w:i/>
                <w:sz w:val="32"/>
                <w:szCs w:val="32"/>
                <w:lang w:eastAsia="fr-FR"/>
              </w:rPr>
              <w:t>-Psy</w:t>
            </w:r>
          </w:p>
          <w:p w14:paraId="3BFAFFFC" w14:textId="77777777" w:rsidR="00D61DAE" w:rsidRPr="00D61DAE" w:rsidRDefault="00D61DAE" w:rsidP="00D61DAE">
            <w:pPr>
              <w:widowControl w:val="0"/>
              <w:numPr>
                <w:ilvl w:val="12"/>
                <w:numId w:val="0"/>
              </w:numPr>
              <w:tabs>
                <w:tab w:val="left" w:pos="4678"/>
              </w:tabs>
              <w:spacing w:before="100" w:after="240" w:line="240" w:lineRule="auto"/>
              <w:ind w:right="-162"/>
              <w:jc w:val="center"/>
              <w:rPr>
                <w:rFonts w:ascii="Candara" w:eastAsia="Arial Unicode MS" w:hAnsi="Candara" w:cs="Calibri Light"/>
                <w:b/>
                <w:i/>
                <w:sz w:val="28"/>
                <w:szCs w:val="28"/>
                <w:lang w:eastAsia="fr-FR"/>
              </w:rPr>
            </w:pPr>
            <w:proofErr w:type="gramStart"/>
            <w:r w:rsidRPr="00D61DAE">
              <w:rPr>
                <w:rFonts w:ascii="Candara" w:eastAsia="Arial Unicode MS" w:hAnsi="Candara" w:cs="Calibri Light"/>
                <w:b/>
                <w:i/>
                <w:sz w:val="28"/>
                <w:szCs w:val="28"/>
                <w:lang w:eastAsia="fr-FR"/>
              </w:rPr>
              <w:t>intersectoriel</w:t>
            </w:r>
            <w:proofErr w:type="gramEnd"/>
          </w:p>
          <w:p w14:paraId="273B3EBD" w14:textId="77777777" w:rsidR="00D61DAE" w:rsidRPr="00D61DAE" w:rsidRDefault="00D61DAE" w:rsidP="00D61DAE">
            <w:pPr>
              <w:widowControl w:val="0"/>
              <w:numPr>
                <w:ilvl w:val="12"/>
                <w:numId w:val="0"/>
              </w:numPr>
              <w:tabs>
                <w:tab w:val="left" w:pos="4678"/>
              </w:tabs>
              <w:spacing w:after="0" w:line="240" w:lineRule="auto"/>
              <w:ind w:left="142" w:right="267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  <w:p w14:paraId="52672E74" w14:textId="6F09E624" w:rsidR="00E14870" w:rsidRDefault="00E14870" w:rsidP="00D61DAE">
            <w:pPr>
              <w:widowControl w:val="0"/>
              <w:numPr>
                <w:ilvl w:val="12"/>
                <w:numId w:val="0"/>
              </w:numPr>
              <w:tabs>
                <w:tab w:val="left" w:pos="4678"/>
              </w:tabs>
              <w:spacing w:after="0" w:line="240" w:lineRule="auto"/>
              <w:ind w:left="142" w:right="267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  <w:p w14:paraId="267E1E1D" w14:textId="77777777" w:rsidR="00E14870" w:rsidRDefault="00E14870" w:rsidP="00D61DAE">
            <w:pPr>
              <w:widowControl w:val="0"/>
              <w:numPr>
                <w:ilvl w:val="12"/>
                <w:numId w:val="0"/>
              </w:numPr>
              <w:tabs>
                <w:tab w:val="left" w:pos="4678"/>
              </w:tabs>
              <w:spacing w:after="0" w:line="240" w:lineRule="auto"/>
              <w:ind w:left="142" w:right="267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  <w:p w14:paraId="72A93267" w14:textId="50B0B659" w:rsidR="00D61DAE" w:rsidRPr="007A6620" w:rsidRDefault="00D61DAE" w:rsidP="00E14870">
            <w:pPr>
              <w:widowControl w:val="0"/>
              <w:numPr>
                <w:ilvl w:val="12"/>
                <w:numId w:val="0"/>
              </w:numPr>
              <w:tabs>
                <w:tab w:val="left" w:pos="4678"/>
              </w:tabs>
              <w:spacing w:after="0" w:line="240" w:lineRule="auto"/>
              <w:ind w:right="267"/>
              <w:rPr>
                <w:rFonts w:ascii="Arial" w:eastAsia="Times New Roman" w:hAnsi="Arial" w:cs="Arial"/>
                <w:b/>
                <w:color w:val="FFFFFF" w:themeColor="background1"/>
                <w:lang w:eastAsia="fr-FR"/>
              </w:rPr>
            </w:pPr>
          </w:p>
          <w:p w14:paraId="5FFF84B7" w14:textId="77777777" w:rsidR="00D61DAE" w:rsidRPr="00D61DAE" w:rsidRDefault="00D61DAE" w:rsidP="00D61DAE">
            <w:pPr>
              <w:widowControl w:val="0"/>
              <w:numPr>
                <w:ilvl w:val="12"/>
                <w:numId w:val="0"/>
              </w:numPr>
              <w:spacing w:after="0" w:line="240" w:lineRule="auto"/>
              <w:ind w:right="267"/>
              <w:jc w:val="both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fr-FR"/>
              </w:rPr>
            </w:pPr>
          </w:p>
          <w:p w14:paraId="6B794B88" w14:textId="77777777" w:rsidR="00D61DAE" w:rsidRDefault="003C1A57" w:rsidP="003C1A57">
            <w:pPr>
              <w:jc w:val="center"/>
              <w:rPr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 w:rsidRPr="003C1A57">
              <w:rPr>
                <w:b/>
                <w:bCs/>
                <w:noProof/>
                <w:color w:val="FFFFFF" w:themeColor="background1"/>
                <w:sz w:val="28"/>
                <w:szCs w:val="28"/>
              </w:rPr>
              <w:t>Accompagnement personnalisé vers le rétablissement</w:t>
            </w:r>
          </w:p>
          <w:p w14:paraId="49998838" w14:textId="77777777" w:rsidR="00376AF5" w:rsidRDefault="00376AF5" w:rsidP="003C1A57">
            <w:pPr>
              <w:jc w:val="center"/>
              <w:rPr>
                <w:b/>
                <w:bCs/>
                <w:noProof/>
                <w:color w:val="FFFFFF" w:themeColor="background1"/>
                <w:sz w:val="28"/>
                <w:szCs w:val="28"/>
              </w:rPr>
            </w:pPr>
          </w:p>
          <w:p w14:paraId="220BA0B7" w14:textId="77777777" w:rsidR="00376AF5" w:rsidRPr="00D61DAE" w:rsidRDefault="00376AF5" w:rsidP="00376AF5">
            <w:pPr>
              <w:widowControl w:val="0"/>
              <w:numPr>
                <w:ilvl w:val="12"/>
                <w:numId w:val="0"/>
              </w:numPr>
              <w:tabs>
                <w:tab w:val="left" w:pos="4678"/>
              </w:tabs>
              <w:spacing w:after="0" w:line="240" w:lineRule="auto"/>
              <w:ind w:left="142" w:right="267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Chef de service : Dr Enrica ADAMOLI</w:t>
            </w:r>
          </w:p>
          <w:p w14:paraId="68DE9A79" w14:textId="27538171" w:rsidR="00376AF5" w:rsidRPr="003C1A57" w:rsidRDefault="00376AF5" w:rsidP="003C1A57">
            <w:pPr>
              <w:jc w:val="center"/>
              <w:rPr>
                <w:b/>
                <w:bCs/>
                <w:noProof/>
              </w:rPr>
            </w:pPr>
          </w:p>
        </w:tc>
      </w:tr>
      <w:tr w:rsidR="00CC0A8F" w:rsidRPr="00B83E39" w14:paraId="0A2AF675" w14:textId="77777777" w:rsidTr="00483B29">
        <w:trPr>
          <w:trHeight w:val="450"/>
          <w:jc w:val="center"/>
        </w:trPr>
        <w:tc>
          <w:tcPr>
            <w:tcW w:w="4848" w:type="dxa"/>
            <w:vMerge/>
          </w:tcPr>
          <w:p w14:paraId="2707302A" w14:textId="77777777" w:rsidR="00CC0A8F" w:rsidRPr="00B83E39" w:rsidRDefault="00CC0A8F" w:rsidP="005F0F31">
            <w:pPr>
              <w:rPr>
                <w:noProof/>
              </w:rPr>
            </w:pPr>
          </w:p>
        </w:tc>
        <w:tc>
          <w:tcPr>
            <w:tcW w:w="445" w:type="dxa"/>
          </w:tcPr>
          <w:p w14:paraId="59CF9253" w14:textId="77777777" w:rsidR="00CC0A8F" w:rsidRPr="00B83E39" w:rsidRDefault="00CC0A8F" w:rsidP="005F0F31">
            <w:pPr>
              <w:rPr>
                <w:noProof/>
              </w:rPr>
            </w:pPr>
          </w:p>
        </w:tc>
        <w:tc>
          <w:tcPr>
            <w:tcW w:w="4798" w:type="dxa"/>
          </w:tcPr>
          <w:p w14:paraId="0B2D568B" w14:textId="301B839F" w:rsidR="00CC0A8F" w:rsidRPr="00B83E39" w:rsidRDefault="00CC0A8F" w:rsidP="005F0F31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399" w:type="dxa"/>
            <w:gridSpan w:val="2"/>
          </w:tcPr>
          <w:p w14:paraId="655DC48C" w14:textId="77777777" w:rsidR="00CC0A8F" w:rsidRPr="00B83E39" w:rsidRDefault="00CC0A8F" w:rsidP="005F0F31">
            <w:pPr>
              <w:rPr>
                <w:noProof/>
              </w:rPr>
            </w:pPr>
          </w:p>
        </w:tc>
        <w:tc>
          <w:tcPr>
            <w:tcW w:w="4908" w:type="dxa"/>
            <w:vMerge/>
          </w:tcPr>
          <w:p w14:paraId="594A1596" w14:textId="77777777" w:rsidR="00CC0A8F" w:rsidRPr="00B83E39" w:rsidRDefault="00CC0A8F" w:rsidP="005F0F31">
            <w:pPr>
              <w:rPr>
                <w:sz w:val="21"/>
              </w:rPr>
            </w:pPr>
          </w:p>
        </w:tc>
      </w:tr>
      <w:tr w:rsidR="00CC0A8F" w:rsidRPr="00B83E39" w14:paraId="66A86AA0" w14:textId="77777777" w:rsidTr="00483B29">
        <w:trPr>
          <w:trHeight w:val="3312"/>
          <w:jc w:val="center"/>
        </w:trPr>
        <w:tc>
          <w:tcPr>
            <w:tcW w:w="4848" w:type="dxa"/>
            <w:vMerge/>
          </w:tcPr>
          <w:p w14:paraId="2D3DAD9D" w14:textId="77777777" w:rsidR="00CC0A8F" w:rsidRPr="00B83E39" w:rsidRDefault="00CC0A8F" w:rsidP="005F0F31">
            <w:pPr>
              <w:rPr>
                <w:noProof/>
              </w:rPr>
            </w:pPr>
          </w:p>
        </w:tc>
        <w:tc>
          <w:tcPr>
            <w:tcW w:w="5642" w:type="dxa"/>
            <w:gridSpan w:val="4"/>
            <w:vMerge w:val="restart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40865C1" w14:textId="37F364A4" w:rsidR="00E94DF6" w:rsidRDefault="00E94DF6" w:rsidP="00E03767">
            <w:pPr>
              <w:widowControl w:val="0"/>
              <w:numPr>
                <w:ilvl w:val="12"/>
                <w:numId w:val="0"/>
              </w:numPr>
              <w:spacing w:after="0" w:line="240" w:lineRule="auto"/>
              <w:ind w:left="142" w:right="267"/>
              <w:jc w:val="both"/>
              <w:rPr>
                <w:noProof/>
              </w:rPr>
            </w:pPr>
          </w:p>
          <w:p w14:paraId="3334B24A" w14:textId="77777777" w:rsidR="00E94DF6" w:rsidRDefault="00E94DF6" w:rsidP="00E03767">
            <w:pPr>
              <w:widowControl w:val="0"/>
              <w:numPr>
                <w:ilvl w:val="12"/>
                <w:numId w:val="0"/>
              </w:numPr>
              <w:spacing w:after="0" w:line="240" w:lineRule="auto"/>
              <w:ind w:left="142" w:right="267"/>
              <w:jc w:val="both"/>
              <w:rPr>
                <w:noProof/>
              </w:rPr>
            </w:pPr>
          </w:p>
          <w:p w14:paraId="6CA64E1A" w14:textId="562AC83E" w:rsidR="00E03767" w:rsidRPr="00E94DF6" w:rsidRDefault="00E03767" w:rsidP="00E03767">
            <w:pPr>
              <w:widowControl w:val="0"/>
              <w:numPr>
                <w:ilvl w:val="12"/>
                <w:numId w:val="0"/>
              </w:numPr>
              <w:spacing w:after="0" w:line="240" w:lineRule="auto"/>
              <w:ind w:left="142" w:right="267"/>
              <w:jc w:val="both"/>
              <w:rPr>
                <w:rFonts w:ascii="Arial" w:eastAsia="Times New Roman" w:hAnsi="Arial" w:cs="Arial"/>
                <w:b/>
                <w:bCs/>
                <w:color w:val="000000" w:themeColor="text1"/>
                <w:lang w:eastAsia="fr-FR"/>
              </w:rPr>
            </w:pPr>
            <w:r w:rsidRPr="00E94DF6">
              <w:rPr>
                <w:rFonts w:ascii="Arial" w:eastAsia="Times New Roman" w:hAnsi="Arial" w:cs="Arial"/>
                <w:b/>
                <w:bCs/>
                <w:color w:val="000000" w:themeColor="text1"/>
                <w:lang w:eastAsia="fr-FR"/>
              </w:rPr>
              <w:t xml:space="preserve">PLAN D’ACCES : </w:t>
            </w:r>
          </w:p>
          <w:p w14:paraId="323A21F9" w14:textId="718294BF" w:rsidR="00CC0A8F" w:rsidRPr="00B83E39" w:rsidRDefault="00E94DF6" w:rsidP="004642F0">
            <w:pPr>
              <w:pStyle w:val="Sansinterligne"/>
              <w:rPr>
                <w:noProof/>
              </w:rPr>
            </w:pPr>
            <w:r>
              <w:rPr>
                <w:noProof/>
                <w:color w:val="0C6AA4"/>
              </w:rPr>
              <w:drawing>
                <wp:anchor distT="0" distB="0" distL="114300" distR="114300" simplePos="0" relativeHeight="251659264" behindDoc="0" locked="0" layoutInCell="1" allowOverlap="1" wp14:anchorId="394389B9" wp14:editId="75AD7D26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525780</wp:posOffset>
                  </wp:positionV>
                  <wp:extent cx="2694305" cy="2715488"/>
                  <wp:effectExtent l="0" t="0" r="0" b="889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652" cy="2717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08" w:type="dxa"/>
            <w:vMerge/>
            <w:tcBorders>
              <w:bottom w:val="nil"/>
            </w:tcBorders>
          </w:tcPr>
          <w:p w14:paraId="7B36214C" w14:textId="77777777" w:rsidR="00CC0A8F" w:rsidRPr="00B83E39" w:rsidRDefault="00CC0A8F" w:rsidP="005F0F31">
            <w:pPr>
              <w:rPr>
                <w:sz w:val="21"/>
              </w:rPr>
            </w:pPr>
          </w:p>
        </w:tc>
      </w:tr>
      <w:tr w:rsidR="004642F0" w:rsidRPr="00B83E39" w14:paraId="1BA5DE55" w14:textId="77777777" w:rsidTr="00483B29">
        <w:trPr>
          <w:trHeight w:val="2304"/>
          <w:jc w:val="center"/>
        </w:trPr>
        <w:tc>
          <w:tcPr>
            <w:tcW w:w="4848" w:type="dxa"/>
            <w:vMerge/>
          </w:tcPr>
          <w:p w14:paraId="660F6C71" w14:textId="77777777" w:rsidR="004642F0" w:rsidRPr="00B83E39" w:rsidRDefault="004642F0" w:rsidP="005F0F31">
            <w:pPr>
              <w:rPr>
                <w:noProof/>
              </w:rPr>
            </w:pPr>
          </w:p>
        </w:tc>
        <w:tc>
          <w:tcPr>
            <w:tcW w:w="5642" w:type="dxa"/>
            <w:gridSpan w:val="4"/>
            <w:vMerge/>
          </w:tcPr>
          <w:p w14:paraId="78C00F9A" w14:textId="77777777" w:rsidR="004642F0" w:rsidRPr="00B83E39" w:rsidRDefault="004642F0" w:rsidP="005F0F31">
            <w:pPr>
              <w:rPr>
                <w:noProof/>
              </w:rPr>
            </w:pPr>
          </w:p>
        </w:tc>
        <w:tc>
          <w:tcPr>
            <w:tcW w:w="4908" w:type="dxa"/>
            <w:vAlign w:val="center"/>
          </w:tcPr>
          <w:p w14:paraId="7B237E01" w14:textId="1EDDC1B8" w:rsidR="007D43B3" w:rsidRPr="00B83E39" w:rsidRDefault="00FC3FDB" w:rsidP="00F051E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1" locked="0" layoutInCell="1" allowOverlap="1" wp14:anchorId="5F82FFE3" wp14:editId="13B6E366">
                      <wp:simplePos x="0" y="0"/>
                      <wp:positionH relativeFrom="column">
                        <wp:posOffset>-3549650</wp:posOffset>
                      </wp:positionH>
                      <wp:positionV relativeFrom="paragraph">
                        <wp:posOffset>357505</wp:posOffset>
                      </wp:positionV>
                      <wp:extent cx="2994025" cy="3805555"/>
                      <wp:effectExtent l="0" t="0" r="0" b="4445"/>
                      <wp:wrapNone/>
                      <wp:docPr id="71" name="Zone de text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94025" cy="38055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3C4E47" w14:textId="50785C63" w:rsidR="00FC3FDB" w:rsidRDefault="00FC3FDB">
                                  <w:pPr>
                                    <w:rPr>
                                      <w:rFonts w:ascii="Times New Roman" w:hAnsi="Times New Roman" w:cs="Times New Roman"/>
                                      <w:sz w:val="40"/>
                                      <w:szCs w:val="40"/>
                                    </w:rPr>
                                  </w:pPr>
                                  <w:r w:rsidRPr="00FC3FDB">
                                    <w:rPr>
                                      <w:rFonts w:ascii="Times New Roman" w:hAnsi="Times New Roman" w:cs="Times New Roman"/>
                                      <w:sz w:val="40"/>
                                      <w:szCs w:val="40"/>
                                    </w:rPr>
                                    <w:t>L’équipe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40"/>
                                      <w:szCs w:val="40"/>
                                    </w:rPr>
                                    <w:t> ?</w:t>
                                  </w:r>
                                </w:p>
                                <w:p w14:paraId="347D1057" w14:textId="77777777" w:rsidR="00C16A2F" w:rsidRPr="00FC3FDB" w:rsidRDefault="00C16A2F">
                                  <w:pPr>
                                    <w:rPr>
                                      <w:rFonts w:ascii="Times New Roman" w:hAnsi="Times New Roman" w:cs="Times New Roman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08A17A07" w14:textId="3B7FF08E" w:rsidR="00FC3FDB" w:rsidRDefault="00FC3FDB">
                                  <w:r>
                                    <w:t>Psychologue</w:t>
                                  </w:r>
                                </w:p>
                                <w:p w14:paraId="722EB1E3" w14:textId="77777777" w:rsidR="003D53DC" w:rsidRDefault="003D53DC" w:rsidP="003D53DC">
                                  <w:pPr>
                                    <w:ind w:left="1440" w:firstLine="720"/>
                                  </w:pPr>
                                </w:p>
                                <w:p w14:paraId="7D1A7D6D" w14:textId="0C60A1DF" w:rsidR="00FC3FDB" w:rsidRDefault="00FC3FDB" w:rsidP="003D53DC">
                                  <w:pPr>
                                    <w:ind w:left="1440" w:firstLine="720"/>
                                  </w:pPr>
                                  <w:r>
                                    <w:t>Neuropsychologue</w:t>
                                  </w:r>
                                </w:p>
                                <w:p w14:paraId="7AD1F93B" w14:textId="5A2E693D" w:rsidR="00FC3FDB" w:rsidRDefault="00FC3FDB">
                                  <w:r>
                                    <w:t>Infirmières</w:t>
                                  </w:r>
                                </w:p>
                                <w:p w14:paraId="37C01DA7" w14:textId="77777777" w:rsidR="003D53DC" w:rsidRDefault="003D53DC"/>
                                <w:p w14:paraId="68EF6F22" w14:textId="2E48BE7A" w:rsidR="00FC3FDB" w:rsidRDefault="00FC3FDB" w:rsidP="003D53DC">
                                  <w:pPr>
                                    <w:ind w:left="1440" w:firstLine="720"/>
                                  </w:pPr>
                                  <w:r>
                                    <w:t>Assistante sociale</w:t>
                                  </w:r>
                                </w:p>
                                <w:p w14:paraId="19CB9D0C" w14:textId="77001EA8" w:rsidR="00FC3FDB" w:rsidRDefault="00FC3FDB">
                                  <w:r>
                                    <w:t>Psychiatre</w:t>
                                  </w:r>
                                </w:p>
                                <w:p w14:paraId="1445757F" w14:textId="77777777" w:rsidR="00C16A2F" w:rsidRDefault="00C16A2F"/>
                                <w:p w14:paraId="4CDBADDF" w14:textId="77777777" w:rsidR="00FC3FDB" w:rsidRDefault="00FC3FDB" w:rsidP="00C16A2F">
                                  <w:pPr>
                                    <w:ind w:left="1440" w:firstLine="720"/>
                                  </w:pPr>
                                  <w:r>
                                    <w:t>Secrétaire</w:t>
                                  </w:r>
                                </w:p>
                                <w:p w14:paraId="737323ED" w14:textId="064E7C8D" w:rsidR="00FC3FDB" w:rsidRDefault="00FC3FDB">
                                  <w:r>
                                    <w:t>Cadre de santé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82FFE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71" o:spid="_x0000_s1027" type="#_x0000_t202" style="position:absolute;margin-left:-279.5pt;margin-top:28.15pt;width:235.75pt;height:299.6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" fillcolor="white [3201]" stroked="f" strokeweight=".5pt">
                      <v:textbox>
                        <w:txbxContent>
                          <w:p w14:paraId="363C4E47" w14:textId="50785C63" w:rsidR="00FC3FDB" w:rsidRDefault="00FC3FDB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FC3FD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L’équipe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 ?</w:t>
                            </w:r>
                          </w:p>
                          <w:p w14:paraId="347D1057" w14:textId="77777777" w:rsidR="00C16A2F" w:rsidRPr="00FC3FDB" w:rsidRDefault="00C16A2F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08A17A07" w14:textId="3B7FF08E" w:rsidR="00FC3FDB" w:rsidRDefault="00FC3FDB">
                            <w:r>
                              <w:t>Psychologue</w:t>
                            </w:r>
                          </w:p>
                          <w:p w14:paraId="722EB1E3" w14:textId="77777777" w:rsidR="003D53DC" w:rsidRDefault="003D53DC" w:rsidP="003D53DC">
                            <w:pPr>
                              <w:ind w:left="1440" w:firstLine="720"/>
                            </w:pPr>
                          </w:p>
                          <w:p w14:paraId="7D1A7D6D" w14:textId="0C60A1DF" w:rsidR="00FC3FDB" w:rsidRDefault="00FC3FDB" w:rsidP="003D53DC">
                            <w:pPr>
                              <w:ind w:left="1440" w:firstLine="720"/>
                            </w:pPr>
                            <w:r>
                              <w:t>Neuropsychologue</w:t>
                            </w:r>
                          </w:p>
                          <w:p w14:paraId="7AD1F93B" w14:textId="5A2E693D" w:rsidR="00FC3FDB" w:rsidRDefault="00FC3FDB">
                            <w:r>
                              <w:t>Infirmières</w:t>
                            </w:r>
                          </w:p>
                          <w:p w14:paraId="37C01DA7" w14:textId="77777777" w:rsidR="003D53DC" w:rsidRDefault="003D53DC"/>
                          <w:p w14:paraId="68EF6F22" w14:textId="2E48BE7A" w:rsidR="00FC3FDB" w:rsidRDefault="00FC3FDB" w:rsidP="003D53DC">
                            <w:pPr>
                              <w:ind w:left="1440" w:firstLine="720"/>
                            </w:pPr>
                            <w:r>
                              <w:t>Assistante sociale</w:t>
                            </w:r>
                          </w:p>
                          <w:p w14:paraId="19CB9D0C" w14:textId="77001EA8" w:rsidR="00FC3FDB" w:rsidRDefault="00FC3FDB">
                            <w:r>
                              <w:t>Psychiatre</w:t>
                            </w:r>
                          </w:p>
                          <w:p w14:paraId="1445757F" w14:textId="77777777" w:rsidR="00C16A2F" w:rsidRDefault="00C16A2F"/>
                          <w:p w14:paraId="4CDBADDF" w14:textId="77777777" w:rsidR="00FC3FDB" w:rsidRDefault="00FC3FDB" w:rsidP="00C16A2F">
                            <w:pPr>
                              <w:ind w:left="1440" w:firstLine="720"/>
                            </w:pPr>
                            <w:r>
                              <w:t>Secrétaire</w:t>
                            </w:r>
                          </w:p>
                          <w:p w14:paraId="737323ED" w14:textId="064E7C8D" w:rsidR="00FC3FDB" w:rsidRDefault="00FC3FDB">
                            <w:r>
                              <w:t>Cadre de santé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A0E61" w:rsidRPr="00B83E39" w14:paraId="363578F1" w14:textId="77777777" w:rsidTr="00472A37">
        <w:trPr>
          <w:trHeight w:val="3231"/>
          <w:jc w:val="center"/>
        </w:trPr>
        <w:tc>
          <w:tcPr>
            <w:tcW w:w="4848" w:type="dxa"/>
            <w:tcBorders>
              <w:bottom w:val="nil"/>
            </w:tcBorders>
          </w:tcPr>
          <w:p w14:paraId="4584D7A9" w14:textId="3F4DE41D" w:rsidR="00DA0E61" w:rsidRDefault="00DA0E61" w:rsidP="00DA0E61">
            <w:pPr>
              <w:spacing w:after="0" w:line="240" w:lineRule="auto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Pour Qui ?</w:t>
            </w:r>
          </w:p>
          <w:p w14:paraId="34C794C6" w14:textId="77777777" w:rsidR="00DA0E61" w:rsidRDefault="00DA0E61" w:rsidP="00DA0E61">
            <w:pPr>
              <w:spacing w:after="0" w:line="240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  <w:p w14:paraId="145240BE" w14:textId="14C54638" w:rsidR="00DA0E61" w:rsidRDefault="00DA0E61" w:rsidP="00DA0E61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5298E">
              <w:rPr>
                <w:rFonts w:cs="Times New Roman"/>
                <w:sz w:val="24"/>
                <w:szCs w:val="24"/>
              </w:rPr>
              <w:t>Toutes</w:t>
            </w:r>
            <w:r>
              <w:rPr>
                <w:rFonts w:cs="Times New Roman"/>
                <w:sz w:val="24"/>
                <w:szCs w:val="24"/>
              </w:rPr>
              <w:t xml:space="preserve"> personnes souffrant de troubles psychiques bénéficiant de soins par une équipe réfé</w:t>
            </w:r>
            <w:r w:rsidR="003004BF">
              <w:rPr>
                <w:rFonts w:cs="Times New Roman"/>
                <w:sz w:val="24"/>
                <w:szCs w:val="24"/>
              </w:rPr>
              <w:t>re</w:t>
            </w:r>
            <w:r>
              <w:rPr>
                <w:rFonts w:cs="Times New Roman"/>
                <w:sz w:val="24"/>
                <w:szCs w:val="24"/>
              </w:rPr>
              <w:t>nte (secteur public, privé ou associatif)</w:t>
            </w:r>
          </w:p>
          <w:p w14:paraId="283B9735" w14:textId="77777777" w:rsidR="003004BF" w:rsidRDefault="003004BF" w:rsidP="003004BF">
            <w:pPr>
              <w:pStyle w:val="Paragraphedeliste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  <w:p w14:paraId="328A8467" w14:textId="7D9294B9" w:rsidR="00DA0E61" w:rsidRDefault="00DA0E61" w:rsidP="00DA0E61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Personnes désireuses d’être accompagnées vers la réalisation de son ou ses projets de vie</w:t>
            </w:r>
          </w:p>
          <w:p w14:paraId="7B607DB5" w14:textId="77777777" w:rsidR="00DA0E61" w:rsidRPr="00DA0E61" w:rsidRDefault="00DA0E61" w:rsidP="00DA0E61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  <w:p w14:paraId="070632EC" w14:textId="77777777" w:rsidR="00DA0E61" w:rsidRPr="0095298E" w:rsidRDefault="00DA0E61" w:rsidP="00DA0E61">
            <w:pPr>
              <w:spacing w:after="0" w:line="240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298E">
              <w:rPr>
                <w:rFonts w:ascii="Times New Roman" w:hAnsi="Times New Roman" w:cs="Times New Roman"/>
                <w:sz w:val="40"/>
                <w:szCs w:val="40"/>
              </w:rPr>
              <w:t>Comment ?</w:t>
            </w:r>
          </w:p>
          <w:p w14:paraId="13DC3080" w14:textId="77777777" w:rsidR="00DA0E61" w:rsidRDefault="00DA0E61" w:rsidP="00DA0E61">
            <w:pPr>
              <w:spacing w:after="0" w:line="240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  <w:p w14:paraId="013D4AC9" w14:textId="77777777" w:rsidR="00DA0E61" w:rsidRDefault="00DA0E61" w:rsidP="00DA0E61">
            <w:pPr>
              <w:spacing w:after="0" w:line="240" w:lineRule="auto"/>
            </w:pPr>
            <w:r>
              <w:t xml:space="preserve">Admission via dossier sur demande par : </w:t>
            </w:r>
          </w:p>
          <w:p w14:paraId="276AC1E9" w14:textId="77777777" w:rsidR="00DA0E61" w:rsidRDefault="00DA0E61" w:rsidP="00DA0E61"/>
          <w:p w14:paraId="459DC6A9" w14:textId="77777777" w:rsidR="00DA0E61" w:rsidRPr="003E65CD" w:rsidRDefault="00DA0E61" w:rsidP="00DA0E61">
            <w:pPr>
              <w:rPr>
                <w:color w:val="000000" w:themeColor="text1"/>
              </w:rPr>
            </w:pPr>
            <w:r>
              <w:t xml:space="preserve">Mail : </w:t>
            </w:r>
            <w:hyperlink r:id="rId18" w:history="1">
              <w:r w:rsidRPr="003E65CD">
                <w:rPr>
                  <w:rStyle w:val="Lienhypertexte"/>
                  <w:color w:val="000000" w:themeColor="text1"/>
                </w:rPr>
                <w:t>care-psy@ch-montperrin.fr</w:t>
              </w:r>
            </w:hyperlink>
          </w:p>
          <w:p w14:paraId="50DB1D85" w14:textId="77777777" w:rsidR="00DA0E61" w:rsidRDefault="00DA0E61" w:rsidP="00DA0E61">
            <w:r>
              <w:t>Tél : 04.42.28.34.53</w:t>
            </w:r>
          </w:p>
          <w:p w14:paraId="01084A7E" w14:textId="77777777" w:rsidR="00DA0E61" w:rsidRDefault="00DA0E61" w:rsidP="00DA0E61">
            <w:pPr>
              <w:spacing w:after="0" w:line="240" w:lineRule="auto"/>
            </w:pPr>
          </w:p>
          <w:p w14:paraId="07B1A05F" w14:textId="7FD5BB71" w:rsidR="00DA0E61" w:rsidRPr="00DA0E61" w:rsidRDefault="00DA0E61" w:rsidP="00DA0E61">
            <w:pPr>
              <w:pStyle w:val="Titre1"/>
              <w:rPr>
                <w:rFonts w:ascii="Times New Roman" w:hAnsi="Times New Roman" w:cs="Times New Roman"/>
                <w:noProof/>
                <w:color w:val="000000" w:themeColor="text1"/>
                <w:sz w:val="44"/>
                <w:szCs w:val="44"/>
              </w:rPr>
            </w:pPr>
          </w:p>
        </w:tc>
        <w:tc>
          <w:tcPr>
            <w:tcW w:w="445" w:type="dxa"/>
            <w:vMerge w:val="restart"/>
          </w:tcPr>
          <w:p w14:paraId="446205CC" w14:textId="74DD49FD" w:rsidR="00DA0E61" w:rsidRPr="00B83E39" w:rsidRDefault="00C16A2F" w:rsidP="00DA0E61">
            <w:pPr>
              <w:pStyle w:val="Titre1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686C5FFA" wp14:editId="73FE2B1E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2897505</wp:posOffset>
                      </wp:positionV>
                      <wp:extent cx="1133475" cy="247650"/>
                      <wp:effectExtent l="0" t="0" r="28575" b="19050"/>
                      <wp:wrapNone/>
                      <wp:docPr id="80" name="Rectangle : avec coins arrondis en diagonal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3475" cy="247650"/>
                              </a:xfrm>
                              <a:prstGeom prst="round2Diag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5474E9" id="Rectangle : avec coins arrondis en diagonale 80" o:spid="_x0000_s1026" style="position:absolute;margin-left:9.85pt;margin-top:228.15pt;width:89.25pt;height:19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334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" path="m41276,l1133475,r,l1133475,206374v,22796,-18480,41276,-41276,41276l,247650r,l,41276c,18480,18480,,41276,xe" filled="f" strokecolor="#0d5571 [1604]" strokeweight="1.25pt">
                      <v:stroke endcap="round"/>
                      <v:path arrowok="t" o:connecttype="custom" o:connectlocs="41276,0;1133475,0;1133475,0;1133475,206374;1092199,247650;0,247650;0,247650;0,41276;41276,0" o:connectangles="0,0,0,0,0,0,0,0,0"/>
                    </v:shape>
                  </w:pict>
                </mc:Fallback>
              </mc:AlternateContent>
            </w:r>
          </w:p>
        </w:tc>
        <w:tc>
          <w:tcPr>
            <w:tcW w:w="4812" w:type="dxa"/>
            <w:gridSpan w:val="2"/>
            <w:vMerge w:val="restart"/>
          </w:tcPr>
          <w:p w14:paraId="42CB6CD8" w14:textId="463E1279" w:rsidR="00DA0E61" w:rsidRPr="00632DA5" w:rsidRDefault="00C16A2F" w:rsidP="00DA0E6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6315413" wp14:editId="4B3B17EE">
                      <wp:simplePos x="0" y="0"/>
                      <wp:positionH relativeFrom="column">
                        <wp:posOffset>1147445</wp:posOffset>
                      </wp:positionH>
                      <wp:positionV relativeFrom="paragraph">
                        <wp:posOffset>2640330</wp:posOffset>
                      </wp:positionV>
                      <wp:extent cx="914400" cy="257175"/>
                      <wp:effectExtent l="0" t="0" r="19050" b="28575"/>
                      <wp:wrapNone/>
                      <wp:docPr id="79" name="Rectangle : avec coins arrondis en diagona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57175"/>
                              </a:xfrm>
                              <a:prstGeom prst="round2Diag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CF7E66" id="Rectangle : avec coins arrondis en diagonale 79" o:spid="_x0000_s1026" style="position:absolute;margin-left:90.35pt;margin-top:207.9pt;width:1in;height:20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" path="m42863,l914400,r,l914400,214312v,23673,-19190,42863,-42863,42863l,257175r,l,42863c,19190,19190,,42863,xe" filled="f" strokecolor="#0d5571 [1604]" strokeweight="1.25pt">
                      <v:stroke endcap="round"/>
                      <v:path arrowok="t" o:connecttype="custom" o:connectlocs="42863,0;914400,0;914400,0;914400,214312;871537,257175;0,257175;0,257175;0,42863;42863,0" o:connectangles="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B4A8C8F" wp14:editId="7080177A">
                      <wp:simplePos x="0" y="0"/>
                      <wp:positionH relativeFrom="column">
                        <wp:posOffset>-205105</wp:posOffset>
                      </wp:positionH>
                      <wp:positionV relativeFrom="paragraph">
                        <wp:posOffset>2021205</wp:posOffset>
                      </wp:positionV>
                      <wp:extent cx="895350" cy="266700"/>
                      <wp:effectExtent l="0" t="0" r="19050" b="19050"/>
                      <wp:wrapNone/>
                      <wp:docPr id="78" name="Rectangle : avec coins arrondis en diagonal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266700"/>
                              </a:xfrm>
                              <a:prstGeom prst="round2Diag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DFEBCF" id="Rectangle : avec coins arrondis en diagonale 78" o:spid="_x0000_s1026" style="position:absolute;margin-left:-16.15pt;margin-top:159.15pt;width:70.5pt;height:2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53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" path="m44451,l895350,r,l895350,222249v,24550,-19901,44451,-44451,44451l,266700r,l,44451c,19901,19901,,44451,xe" filled="f" strokecolor="#0d5571 [1604]" strokeweight="1.25pt">
                      <v:stroke endcap="round"/>
                      <v:path arrowok="t" o:connecttype="custom" o:connectlocs="44451,0;895350,0;895350,0;895350,222249;850899,266700;0,266700;0,266700;0,44451;44451,0" o:connectangles="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F1BB670" wp14:editId="58FAD284">
                      <wp:simplePos x="0" y="0"/>
                      <wp:positionH relativeFrom="column">
                        <wp:posOffset>1147445</wp:posOffset>
                      </wp:positionH>
                      <wp:positionV relativeFrom="paragraph">
                        <wp:posOffset>1764030</wp:posOffset>
                      </wp:positionV>
                      <wp:extent cx="1343025" cy="257175"/>
                      <wp:effectExtent l="0" t="0" r="28575" b="28575"/>
                      <wp:wrapNone/>
                      <wp:docPr id="77" name="Rectangle : avec coins arrondis en diagonale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257175"/>
                              </a:xfrm>
                              <a:prstGeom prst="round2Diag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0E1903" id="Rectangle : avec coins arrondis en diagonale 77" o:spid="_x0000_s1026" style="position:absolute;margin-left:90.35pt;margin-top:138.9pt;width:105.75pt;height:20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4302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" path="m42863,l1343025,r,l1343025,214312v,23673,-19190,42863,-42863,42863l,257175r,l,42863c,19190,19190,,42863,xe" filled="f" strokecolor="#0d5571 [1604]" strokeweight="1.25pt">
                      <v:stroke endcap="round"/>
                      <v:path arrowok="t" o:connecttype="custom" o:connectlocs="42863,0;1343025,0;1343025,0;1343025,214312;1300162,257175;0,257175;0,257175;0,42863;42863,0" o:connectangles="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03EC1E0" wp14:editId="6CCC2C10">
                      <wp:simplePos x="0" y="0"/>
                      <wp:positionH relativeFrom="column">
                        <wp:posOffset>-205105</wp:posOffset>
                      </wp:positionH>
                      <wp:positionV relativeFrom="paragraph">
                        <wp:posOffset>1192530</wp:posOffset>
                      </wp:positionV>
                      <wp:extent cx="895350" cy="276225"/>
                      <wp:effectExtent l="0" t="0" r="19050" b="28575"/>
                      <wp:wrapNone/>
                      <wp:docPr id="76" name="Rectangle : avec coins arrondis en diagonale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276225"/>
                              </a:xfrm>
                              <a:prstGeom prst="round2Diag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BE25AB" id="Rectangle : avec coins arrondis en diagonale 76" o:spid="_x0000_s1026" style="position:absolute;margin-left:-16.15pt;margin-top:93.9pt;width:70.5pt;height:21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53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" path="m46038,l895350,r,l895350,230187v,25426,-20612,46038,-46038,46038l,276225r,l,46038c,20612,20612,,46038,xe" filled="f" strokecolor="#0d5571 [1604]" strokeweight="1.25pt">
                      <v:stroke endcap="round"/>
                      <v:path arrowok="t" o:connecttype="custom" o:connectlocs="46038,0;895350,0;895350,0;895350,230187;849312,276225;0,276225;0,276225;0,46038;46038,0" o:connectangles="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B1956E1" wp14:editId="01E1225F">
                      <wp:simplePos x="0" y="0"/>
                      <wp:positionH relativeFrom="column">
                        <wp:posOffset>1147445</wp:posOffset>
                      </wp:positionH>
                      <wp:positionV relativeFrom="paragraph">
                        <wp:posOffset>887730</wp:posOffset>
                      </wp:positionV>
                      <wp:extent cx="1504950" cy="276225"/>
                      <wp:effectExtent l="0" t="0" r="19050" b="28575"/>
                      <wp:wrapNone/>
                      <wp:docPr id="75" name="Rectangle : avec coins arrondis en diagonal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0" cy="276225"/>
                              </a:xfrm>
                              <a:prstGeom prst="round2Diag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04E601" id="Rectangle : avec coins arrondis en diagonale 75" o:spid="_x0000_s1026" style="position:absolute;margin-left:90.35pt;margin-top:69.9pt;width:118.5pt;height:21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049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" path="m46038,l1504950,r,l1504950,230187v,25426,-20612,46038,-46038,46038l,276225r,l,46038c,20612,20612,,46038,xe" filled="f" strokecolor="#0d5571 [1604]" strokeweight="1.25pt">
                      <v:stroke endcap="round"/>
                      <v:path arrowok="t" o:connecttype="custom" o:connectlocs="46038,0;1504950,0;1504950,0;1504950,230187;1458912,276225;0,276225;0,276225;0,46038;46038,0" o:connectangles="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55C5690" wp14:editId="537CF3AE">
                      <wp:simplePos x="0" y="0"/>
                      <wp:positionH relativeFrom="column">
                        <wp:posOffset>-252730</wp:posOffset>
                      </wp:positionH>
                      <wp:positionV relativeFrom="paragraph">
                        <wp:posOffset>330835</wp:posOffset>
                      </wp:positionV>
                      <wp:extent cx="1123950" cy="285750"/>
                      <wp:effectExtent l="0" t="0" r="19050" b="19050"/>
                      <wp:wrapNone/>
                      <wp:docPr id="73" name="Rectangle : avec coins arrondis en diagonal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285750"/>
                              </a:xfrm>
                              <a:prstGeom prst="round2Diag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AD6531" id="Rectangle : avec coins arrondis en diagonale 73" o:spid="_x0000_s1026" style="position:absolute;margin-left:-19.9pt;margin-top:26.05pt;width:88.5pt;height:22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2395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" path="m47626,l1123950,r,l1123950,238124v,26303,-21323,47626,-47626,47626l,285750r,l,47626c,21323,21323,,47626,xe" filled="f" strokecolor="#0d5571 [1604]" strokeweight="1.25pt">
                      <v:stroke endcap="round"/>
                      <v:path arrowok="t" o:connecttype="custom" o:connectlocs="47626,0;1123950,0;1123950,0;1123950,238124;1076324,285750;0,285750;0,285750;0,47626;47626,0" o:connectangles="0,0,0,0,0,0,0,0,0"/>
                    </v:shape>
                  </w:pict>
                </mc:Fallback>
              </mc:AlternateContent>
            </w:r>
          </w:p>
        </w:tc>
        <w:tc>
          <w:tcPr>
            <w:tcW w:w="385" w:type="dxa"/>
            <w:vMerge w:val="restart"/>
          </w:tcPr>
          <w:p w14:paraId="111B6327" w14:textId="2D4F5719" w:rsidR="00DA0E61" w:rsidRPr="00B83E39" w:rsidRDefault="00DA0E61" w:rsidP="00DA0E61">
            <w:pPr>
              <w:rPr>
                <w:noProof/>
              </w:rPr>
            </w:pPr>
          </w:p>
        </w:tc>
        <w:tc>
          <w:tcPr>
            <w:tcW w:w="4908" w:type="dxa"/>
            <w:tcBorders>
              <w:bottom w:val="nil"/>
            </w:tcBorders>
            <w:vAlign w:val="center"/>
          </w:tcPr>
          <w:p w14:paraId="62B789FC" w14:textId="66E7FA26" w:rsidR="00DA0E61" w:rsidRPr="00B83E39" w:rsidRDefault="00DA0E61" w:rsidP="00DA0E61">
            <w:pPr>
              <w:pStyle w:val="Titre1"/>
            </w:pPr>
            <w:r w:rsidRPr="00C942C3">
              <w:rPr>
                <w:noProof/>
              </w:rPr>
              <w:drawing>
                <wp:anchor distT="0" distB="0" distL="114300" distR="114300" simplePos="0" relativeHeight="251721728" behindDoc="1" locked="0" layoutInCell="1" allowOverlap="1" wp14:anchorId="4DFAD058" wp14:editId="6ABF17F5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-821690</wp:posOffset>
                  </wp:positionV>
                  <wp:extent cx="3143250" cy="5557520"/>
                  <wp:effectExtent l="0" t="0" r="0" b="5080"/>
                  <wp:wrapNone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555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09DC" w:rsidRPr="00B83E39" w14:paraId="3E196394" w14:textId="77777777" w:rsidTr="00483B29">
        <w:trPr>
          <w:trHeight w:val="3330"/>
          <w:jc w:val="center"/>
        </w:trPr>
        <w:tc>
          <w:tcPr>
            <w:tcW w:w="4848" w:type="dxa"/>
            <w:tcBorders>
              <w:bottom w:val="nil"/>
            </w:tcBorders>
          </w:tcPr>
          <w:p w14:paraId="274E48F0" w14:textId="77777777" w:rsidR="00E109DC" w:rsidRDefault="00E109DC" w:rsidP="00DA0E61">
            <w:pPr>
              <w:pStyle w:val="Titre1"/>
              <w:rPr>
                <w:rFonts w:ascii="Times New Roman" w:hAnsi="Times New Roman" w:cs="Times New Roman"/>
                <w:noProof/>
                <w:color w:val="000000" w:themeColor="text1"/>
                <w:sz w:val="44"/>
                <w:szCs w:val="44"/>
              </w:rPr>
            </w:pPr>
          </w:p>
        </w:tc>
        <w:tc>
          <w:tcPr>
            <w:tcW w:w="445" w:type="dxa"/>
            <w:vMerge/>
          </w:tcPr>
          <w:p w14:paraId="0150D3DE" w14:textId="77777777" w:rsidR="00E109DC" w:rsidRDefault="00E109DC" w:rsidP="00DA0E61">
            <w:pPr>
              <w:pStyle w:val="Titre1"/>
              <w:rPr>
                <w:noProof/>
              </w:rPr>
            </w:pPr>
          </w:p>
        </w:tc>
        <w:tc>
          <w:tcPr>
            <w:tcW w:w="4812" w:type="dxa"/>
            <w:gridSpan w:val="2"/>
            <w:vMerge/>
          </w:tcPr>
          <w:p w14:paraId="14DC935D" w14:textId="77777777" w:rsidR="00E109DC" w:rsidRDefault="00E109DC" w:rsidP="00DA0E61">
            <w:pPr>
              <w:rPr>
                <w:noProof/>
              </w:rPr>
            </w:pPr>
          </w:p>
        </w:tc>
        <w:tc>
          <w:tcPr>
            <w:tcW w:w="385" w:type="dxa"/>
            <w:vMerge/>
          </w:tcPr>
          <w:p w14:paraId="6D0E149A" w14:textId="77777777" w:rsidR="00E109DC" w:rsidRPr="00B83E39" w:rsidRDefault="00E109DC" w:rsidP="00DA0E61">
            <w:pPr>
              <w:rPr>
                <w:noProof/>
              </w:rPr>
            </w:pPr>
          </w:p>
        </w:tc>
        <w:tc>
          <w:tcPr>
            <w:tcW w:w="4908" w:type="dxa"/>
            <w:tcBorders>
              <w:bottom w:val="nil"/>
            </w:tcBorders>
            <w:vAlign w:val="center"/>
          </w:tcPr>
          <w:p w14:paraId="503937AA" w14:textId="77777777" w:rsidR="00E109DC" w:rsidRPr="00C942C3" w:rsidRDefault="00E109DC" w:rsidP="00DA0E61">
            <w:pPr>
              <w:pStyle w:val="Titre1"/>
              <w:rPr>
                <w:noProof/>
              </w:rPr>
            </w:pPr>
          </w:p>
        </w:tc>
      </w:tr>
      <w:tr w:rsidR="00DA0E61" w:rsidRPr="00B83E39" w14:paraId="4BD4BCD4" w14:textId="77777777" w:rsidTr="00483B29">
        <w:trPr>
          <w:trHeight w:val="3330"/>
          <w:jc w:val="center"/>
        </w:trPr>
        <w:tc>
          <w:tcPr>
            <w:tcW w:w="4848" w:type="dxa"/>
            <w:tcBorders>
              <w:bottom w:val="nil"/>
            </w:tcBorders>
          </w:tcPr>
          <w:p w14:paraId="6E1F0A88" w14:textId="77777777" w:rsidR="00DA0E61" w:rsidRDefault="00DA0E61" w:rsidP="00DA0E61">
            <w:pPr>
              <w:pStyle w:val="Titre1"/>
              <w:rPr>
                <w:rFonts w:ascii="Times New Roman" w:hAnsi="Times New Roman" w:cs="Times New Roman"/>
                <w:noProof/>
                <w:color w:val="000000" w:themeColor="text1"/>
                <w:sz w:val="44"/>
                <w:szCs w:val="44"/>
              </w:rPr>
            </w:pPr>
          </w:p>
        </w:tc>
        <w:tc>
          <w:tcPr>
            <w:tcW w:w="445" w:type="dxa"/>
            <w:vMerge/>
          </w:tcPr>
          <w:p w14:paraId="37E3E7F6" w14:textId="77777777" w:rsidR="00DA0E61" w:rsidRDefault="00DA0E61" w:rsidP="00DA0E61">
            <w:pPr>
              <w:pStyle w:val="Titre1"/>
              <w:rPr>
                <w:noProof/>
              </w:rPr>
            </w:pPr>
          </w:p>
        </w:tc>
        <w:tc>
          <w:tcPr>
            <w:tcW w:w="4812" w:type="dxa"/>
            <w:gridSpan w:val="2"/>
            <w:vMerge/>
          </w:tcPr>
          <w:p w14:paraId="3D46A774" w14:textId="77777777" w:rsidR="00DA0E61" w:rsidRDefault="00DA0E61" w:rsidP="00DA0E61">
            <w:pPr>
              <w:rPr>
                <w:noProof/>
              </w:rPr>
            </w:pPr>
          </w:p>
        </w:tc>
        <w:tc>
          <w:tcPr>
            <w:tcW w:w="385" w:type="dxa"/>
            <w:vMerge/>
          </w:tcPr>
          <w:p w14:paraId="5A92D3DF" w14:textId="77777777" w:rsidR="00DA0E61" w:rsidRPr="00B83E39" w:rsidRDefault="00DA0E61" w:rsidP="00DA0E61">
            <w:pPr>
              <w:rPr>
                <w:noProof/>
              </w:rPr>
            </w:pPr>
          </w:p>
        </w:tc>
        <w:tc>
          <w:tcPr>
            <w:tcW w:w="4908" w:type="dxa"/>
            <w:tcBorders>
              <w:bottom w:val="nil"/>
            </w:tcBorders>
            <w:vAlign w:val="center"/>
          </w:tcPr>
          <w:p w14:paraId="4DD6FDD5" w14:textId="77777777" w:rsidR="00DA0E61" w:rsidRPr="00C942C3" w:rsidRDefault="00DA0E61" w:rsidP="00DA0E61">
            <w:pPr>
              <w:pStyle w:val="Titre1"/>
              <w:rPr>
                <w:noProof/>
              </w:rPr>
            </w:pPr>
          </w:p>
        </w:tc>
      </w:tr>
      <w:tr w:rsidR="00DA0E61" w:rsidRPr="00B83E39" w14:paraId="0FCF027C" w14:textId="77777777" w:rsidTr="00483B29">
        <w:trPr>
          <w:trHeight w:val="369"/>
          <w:jc w:val="center"/>
        </w:trPr>
        <w:tc>
          <w:tcPr>
            <w:tcW w:w="4848" w:type="dxa"/>
          </w:tcPr>
          <w:p w14:paraId="3C6D7AB6" w14:textId="53B8E1AF" w:rsidR="00DA0E61" w:rsidRPr="00B83E39" w:rsidRDefault="00DA0E61" w:rsidP="00DA0E61">
            <w:pPr>
              <w:rPr>
                <w:noProof/>
              </w:rPr>
            </w:pPr>
          </w:p>
        </w:tc>
        <w:tc>
          <w:tcPr>
            <w:tcW w:w="445" w:type="dxa"/>
            <w:vMerge/>
          </w:tcPr>
          <w:p w14:paraId="4F0964B1" w14:textId="77777777" w:rsidR="00DA0E61" w:rsidRPr="00B83E39" w:rsidRDefault="00DA0E61" w:rsidP="00DA0E61">
            <w:pPr>
              <w:rPr>
                <w:noProof/>
              </w:rPr>
            </w:pPr>
          </w:p>
        </w:tc>
        <w:tc>
          <w:tcPr>
            <w:tcW w:w="4812" w:type="dxa"/>
            <w:gridSpan w:val="2"/>
            <w:vMerge/>
          </w:tcPr>
          <w:p w14:paraId="3668CC91" w14:textId="77777777" w:rsidR="00DA0E61" w:rsidRPr="00B83E39" w:rsidRDefault="00DA0E61" w:rsidP="00DA0E61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385" w:type="dxa"/>
            <w:vMerge/>
          </w:tcPr>
          <w:p w14:paraId="6D7CB096" w14:textId="77777777" w:rsidR="00DA0E61" w:rsidRPr="00B83E39" w:rsidRDefault="00DA0E61" w:rsidP="00DA0E61">
            <w:pPr>
              <w:rPr>
                <w:noProof/>
              </w:rPr>
            </w:pPr>
          </w:p>
        </w:tc>
        <w:tc>
          <w:tcPr>
            <w:tcW w:w="4908" w:type="dxa"/>
          </w:tcPr>
          <w:p w14:paraId="638F697E" w14:textId="77777777" w:rsidR="00DA0E61" w:rsidRPr="00B83E39" w:rsidRDefault="00DA0E61" w:rsidP="00DA0E61">
            <w:pPr>
              <w:pStyle w:val="Sansinterligne"/>
            </w:pPr>
          </w:p>
        </w:tc>
      </w:tr>
      <w:tr w:rsidR="00DA0E61" w:rsidRPr="00B83E39" w14:paraId="2DA0B7D6" w14:textId="77777777" w:rsidTr="00483B29">
        <w:trPr>
          <w:trHeight w:val="1872"/>
          <w:jc w:val="center"/>
        </w:trPr>
        <w:tc>
          <w:tcPr>
            <w:tcW w:w="4848" w:type="dxa"/>
            <w:vMerge w:val="restart"/>
          </w:tcPr>
          <w:p w14:paraId="14D6E252" w14:textId="13172F26" w:rsidR="00DA0E61" w:rsidRPr="00B83E39" w:rsidRDefault="00DA0E61" w:rsidP="00DA0E61"/>
        </w:tc>
        <w:tc>
          <w:tcPr>
            <w:tcW w:w="445" w:type="dxa"/>
            <w:vMerge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12B51CAA" w14:textId="77777777" w:rsidR="00DA0E61" w:rsidRPr="00B83E39" w:rsidRDefault="00DA0E61" w:rsidP="00DA0E61">
            <w:pPr>
              <w:pStyle w:val="Sansinterligne"/>
              <w:jc w:val="center"/>
              <w:rPr>
                <w:noProof/>
              </w:rPr>
            </w:pPr>
          </w:p>
        </w:tc>
        <w:tc>
          <w:tcPr>
            <w:tcW w:w="4812" w:type="dxa"/>
            <w:gridSpan w:val="2"/>
            <w:vMerge/>
            <w:vAlign w:val="center"/>
          </w:tcPr>
          <w:p w14:paraId="49195410" w14:textId="77777777" w:rsidR="00DA0E61" w:rsidRPr="00B83E39" w:rsidRDefault="00DA0E61" w:rsidP="00DA0E61">
            <w:pPr>
              <w:pStyle w:val="Sansinterligne"/>
              <w:jc w:val="center"/>
              <w:rPr>
                <w:noProof/>
              </w:rPr>
            </w:pPr>
          </w:p>
        </w:tc>
        <w:tc>
          <w:tcPr>
            <w:tcW w:w="385" w:type="dxa"/>
            <w:vMerge/>
            <w:vAlign w:val="center"/>
          </w:tcPr>
          <w:p w14:paraId="6BBACD64" w14:textId="77777777" w:rsidR="00DA0E61" w:rsidRPr="00B83E39" w:rsidRDefault="00DA0E61" w:rsidP="00DA0E61">
            <w:pPr>
              <w:pStyle w:val="Sansinterligne"/>
              <w:jc w:val="center"/>
              <w:rPr>
                <w:noProof/>
              </w:rPr>
            </w:pPr>
          </w:p>
        </w:tc>
        <w:tc>
          <w:tcPr>
            <w:tcW w:w="4908" w:type="dxa"/>
            <w:vMerge w:val="restart"/>
          </w:tcPr>
          <w:p w14:paraId="55A81E56" w14:textId="1ADF939B" w:rsidR="00DA0E61" w:rsidRPr="00B83E39" w:rsidRDefault="00DA0E61" w:rsidP="00DA0E61"/>
        </w:tc>
      </w:tr>
      <w:tr w:rsidR="00DA0E61" w:rsidRPr="00B83E39" w14:paraId="4860F015" w14:textId="77777777" w:rsidTr="00483B29">
        <w:trPr>
          <w:trHeight w:val="432"/>
          <w:jc w:val="center"/>
        </w:trPr>
        <w:tc>
          <w:tcPr>
            <w:tcW w:w="4848" w:type="dxa"/>
            <w:vMerge/>
          </w:tcPr>
          <w:p w14:paraId="09B96A7B" w14:textId="77777777" w:rsidR="00DA0E61" w:rsidRPr="00B83E39" w:rsidRDefault="00DA0E61" w:rsidP="00DA0E61">
            <w:pPr>
              <w:rPr>
                <w:noProof/>
              </w:rPr>
            </w:pPr>
          </w:p>
        </w:tc>
        <w:tc>
          <w:tcPr>
            <w:tcW w:w="445" w:type="dxa"/>
            <w:vMerge/>
          </w:tcPr>
          <w:p w14:paraId="2936AD14" w14:textId="77777777" w:rsidR="00DA0E61" w:rsidRPr="00B83E39" w:rsidRDefault="00DA0E61" w:rsidP="00DA0E61">
            <w:pPr>
              <w:rPr>
                <w:noProof/>
              </w:rPr>
            </w:pPr>
          </w:p>
        </w:tc>
        <w:tc>
          <w:tcPr>
            <w:tcW w:w="4812" w:type="dxa"/>
            <w:gridSpan w:val="2"/>
          </w:tcPr>
          <w:p w14:paraId="319A9B2E" w14:textId="7C9BC2AC" w:rsidR="00DA0E61" w:rsidRPr="00B83E39" w:rsidRDefault="00DA0E61" w:rsidP="00DA0E61">
            <w:pPr>
              <w:rPr>
                <w:noProof/>
              </w:rPr>
            </w:pPr>
          </w:p>
        </w:tc>
        <w:tc>
          <w:tcPr>
            <w:tcW w:w="385" w:type="dxa"/>
            <w:vMerge/>
          </w:tcPr>
          <w:p w14:paraId="133FEF0F" w14:textId="77777777" w:rsidR="00DA0E61" w:rsidRPr="00B83E39" w:rsidRDefault="00DA0E61" w:rsidP="00DA0E61">
            <w:pPr>
              <w:rPr>
                <w:noProof/>
              </w:rPr>
            </w:pPr>
          </w:p>
        </w:tc>
        <w:tc>
          <w:tcPr>
            <w:tcW w:w="4908" w:type="dxa"/>
            <w:vMerge/>
          </w:tcPr>
          <w:p w14:paraId="16C2C088" w14:textId="77777777" w:rsidR="00DA0E61" w:rsidRPr="00B83E39" w:rsidRDefault="00DA0E61" w:rsidP="00DA0E61">
            <w:pPr>
              <w:rPr>
                <w:sz w:val="21"/>
              </w:rPr>
            </w:pPr>
          </w:p>
        </w:tc>
      </w:tr>
      <w:tr w:rsidR="00DA0E61" w:rsidRPr="00B83E39" w14:paraId="2215EA63" w14:textId="77777777" w:rsidTr="00483B29">
        <w:trPr>
          <w:trHeight w:val="4032"/>
          <w:jc w:val="center"/>
        </w:trPr>
        <w:tc>
          <w:tcPr>
            <w:tcW w:w="4848" w:type="dxa"/>
            <w:vMerge/>
          </w:tcPr>
          <w:p w14:paraId="49E724D4" w14:textId="77777777" w:rsidR="00DA0E61" w:rsidRPr="00B83E39" w:rsidRDefault="00DA0E61" w:rsidP="00DA0E61">
            <w:pPr>
              <w:rPr>
                <w:noProof/>
              </w:rPr>
            </w:pPr>
          </w:p>
        </w:tc>
        <w:tc>
          <w:tcPr>
            <w:tcW w:w="445" w:type="dxa"/>
            <w:vMerge/>
          </w:tcPr>
          <w:p w14:paraId="437CB2A1" w14:textId="77777777" w:rsidR="00DA0E61" w:rsidRPr="00B83E39" w:rsidRDefault="00DA0E61" w:rsidP="00DA0E61">
            <w:pPr>
              <w:rPr>
                <w:noProof/>
              </w:rPr>
            </w:pPr>
          </w:p>
        </w:tc>
        <w:tc>
          <w:tcPr>
            <w:tcW w:w="4812" w:type="dxa"/>
            <w:gridSpan w:val="2"/>
          </w:tcPr>
          <w:p w14:paraId="21DDAD9F" w14:textId="7D0D68F9" w:rsidR="00DA0E61" w:rsidRPr="00B83E39" w:rsidRDefault="00DA0E61" w:rsidP="00DA0E61">
            <w:pPr>
              <w:rPr>
                <w:noProof/>
              </w:rPr>
            </w:pPr>
          </w:p>
        </w:tc>
        <w:tc>
          <w:tcPr>
            <w:tcW w:w="385" w:type="dxa"/>
            <w:vMerge/>
          </w:tcPr>
          <w:p w14:paraId="505A6C26" w14:textId="77777777" w:rsidR="00DA0E61" w:rsidRPr="00B83E39" w:rsidRDefault="00DA0E61" w:rsidP="00DA0E61">
            <w:pPr>
              <w:rPr>
                <w:noProof/>
              </w:rPr>
            </w:pPr>
          </w:p>
        </w:tc>
        <w:tc>
          <w:tcPr>
            <w:tcW w:w="4908" w:type="dxa"/>
            <w:vMerge/>
          </w:tcPr>
          <w:p w14:paraId="37F3E145" w14:textId="77777777" w:rsidR="00DA0E61" w:rsidRPr="00B83E39" w:rsidRDefault="00DA0E61" w:rsidP="00DA0E61">
            <w:pPr>
              <w:rPr>
                <w:sz w:val="21"/>
              </w:rPr>
            </w:pPr>
          </w:p>
        </w:tc>
      </w:tr>
    </w:tbl>
    <w:p w14:paraId="3DCD9508" w14:textId="3C5710CD" w:rsidR="00B67824" w:rsidRPr="00B83E39" w:rsidRDefault="00B67824" w:rsidP="004B215C"/>
    <w:sectPr w:rsidR="00B67824" w:rsidRPr="00B83E39" w:rsidSect="00A42996">
      <w:headerReference w:type="default" r:id="rId20"/>
      <w:headerReference w:type="first" r:id="rId21"/>
      <w:pgSz w:w="16838" w:h="11906" w:orient="landscape" w:code="9"/>
      <w:pgMar w:top="720" w:right="720" w:bottom="720" w:left="720" w:header="432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6C4C3" w14:textId="77777777" w:rsidR="00B43583" w:rsidRDefault="00B43583" w:rsidP="00D210FA">
      <w:pPr>
        <w:spacing w:after="0"/>
      </w:pPr>
      <w:r>
        <w:separator/>
      </w:r>
    </w:p>
  </w:endnote>
  <w:endnote w:type="continuationSeparator" w:id="0">
    <w:p w14:paraId="233BF6A3" w14:textId="77777777" w:rsidR="00B43583" w:rsidRDefault="00B43583" w:rsidP="00D210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2ABCE" w14:textId="77777777" w:rsidR="00B43583" w:rsidRDefault="00B43583" w:rsidP="00D210FA">
      <w:pPr>
        <w:spacing w:after="0"/>
      </w:pPr>
      <w:r>
        <w:separator/>
      </w:r>
    </w:p>
  </w:footnote>
  <w:footnote w:type="continuationSeparator" w:id="0">
    <w:p w14:paraId="20BF4E7D" w14:textId="77777777" w:rsidR="00B43583" w:rsidRDefault="00B43583" w:rsidP="00D210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3AEBB" w14:textId="77777777" w:rsidR="00CC0A8F" w:rsidRDefault="00346FFA">
    <w:pPr>
      <w:pStyle w:val="En-tte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4D44B20E" wp14:editId="6F08D1E2">
              <wp:simplePos x="0" y="0"/>
              <wp:positionH relativeFrom="page">
                <wp:posOffset>114300</wp:posOffset>
              </wp:positionH>
              <wp:positionV relativeFrom="page">
                <wp:posOffset>542925</wp:posOffset>
              </wp:positionV>
              <wp:extent cx="10273665" cy="6600825"/>
              <wp:effectExtent l="0" t="0" r="0" b="9525"/>
              <wp:wrapNone/>
              <wp:docPr id="63" name="Groupe 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73665" cy="6600825"/>
                        <a:chOff x="0" y="2394066"/>
                        <a:chExt cx="9584575" cy="1891145"/>
                      </a:xfrm>
                    </wpg:grpSpPr>
                    <wpg:grpSp>
                      <wpg:cNvPr id="47" name="Groupe 1"/>
                      <wpg:cNvGrpSpPr/>
                      <wpg:grpSpPr>
                        <a:xfrm rot="10800000">
                          <a:off x="0" y="2477193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48" name="Rectangle 48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5" name="Groupe 55"/>
                      <wpg:cNvGrpSpPr/>
                      <wpg:grpSpPr>
                        <a:xfrm rot="10800000">
                          <a:off x="6475615" y="2394066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56" name="Rectangle 56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1" name="Groupe 1"/>
                      <wpg:cNvGrpSpPr/>
                      <wpg:grpSpPr>
                        <a:xfrm rot="10800000">
                          <a:off x="3241964" y="4148051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52" name="Rectangle 52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 54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6DC11D" id="Groupe 63" o:spid="_x0000_s1026" alt="&quot;&quot;" style="position:absolute;margin-left:9pt;margin-top:42.75pt;width:808.95pt;height:519.75pt;z-index:-251646976;mso-position-horizontal-relative:page;mso-position-vertical-relative:page" coordorigin=",23940" coordsize="95845,18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">
              <v:group id="Groupe 1" o:spid="_x0000_s1027" style="position:absolute;top:24771;width:31089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">
                <v:rect id="Rectangle 48" o:spid="_x0000_s1028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" fillcolor="#2683c6 [3205]" stroked="f" strokeweight="1.25pt">
                  <v:stroke endcap="round"/>
                </v:rect>
                <v:rect id="Rectangle 49" o:spid="_x0000_s1029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" fillcolor="#42ba97 [3207]" stroked="f" strokeweight="1.25pt">
                  <v:stroke endcap="round"/>
                </v:rect>
                <v:rect id="Rectangle 50" o:spid="_x0000_s1030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" fillcolor="#335b74 [3215]" stroked="f" strokeweight="1.25pt">
                  <v:stroke endcap="round"/>
                </v:rect>
              </v:group>
              <v:group id="Groupe 55" o:spid="_x0000_s1031" style="position:absolute;left:64756;top:23940;width:31089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">
                <v:rect id="Rectangle 56" o:spid="_x0000_s1032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" fillcolor="#2683c6 [3205]" stroked="f" strokeweight="1.25pt">
                  <v:stroke endcap="round"/>
                </v:rect>
                <v:rect id="Rectangle 57" o:spid="_x0000_s1033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" fillcolor="#42ba97 [3207]" stroked="f" strokeweight="1.25pt">
                  <v:stroke endcap="round"/>
                </v:rect>
                <v:rect id="Rectangle 59" o:spid="_x0000_s1034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" fillcolor="#335b74 [3215]" stroked="f" strokeweight="1.25pt">
                  <v:stroke endcap="round"/>
                </v:rect>
              </v:group>
              <v:group id="Groupe 1" o:spid="_x0000_s1035" style="position:absolute;left:32419;top:41480;width:31090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">
                <v:rect id="Rectangle 52" o:spid="_x0000_s1036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" fillcolor="#2683c6 [3205]" stroked="f" strokeweight="1.25pt">
                  <v:stroke endcap="round"/>
                </v:rect>
                <v:rect id="Rectangle 53" o:spid="_x0000_s1037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" fillcolor="#42ba97 [3207]" stroked="f" strokeweight="1.25pt">
                  <v:stroke endcap="round"/>
                </v:rect>
                <v:rect id="Rectangle 54" o:spid="_x0000_s1038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" fillcolor="#335b74 [3215]" stroked="f" strokeweight="1.25pt">
                  <v:stroke endcap="round"/>
                </v:rect>
              </v:group>
              <w10:wrap anchorx="page" anchory="page"/>
            </v:group>
          </w:pict>
        </mc:Fallback>
      </mc:AlternateContent>
    </w:r>
    <w:r>
      <w:rPr>
        <w:lang w:bidi="fr-FR"/>
      </w:rPr>
      <w:t>`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DD2DA" w14:textId="77777777" w:rsidR="00D210FA" w:rsidRDefault="004642F0">
    <w:pPr>
      <w:pStyle w:val="En-tte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55E178EB" wp14:editId="55FD0E4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585456" cy="7319350"/>
              <wp:effectExtent l="0" t="0" r="1905" b="0"/>
              <wp:wrapNone/>
              <wp:docPr id="65" name="Groupe 6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5456" cy="7319350"/>
                        <a:chOff x="0" y="0"/>
                        <a:chExt cx="9585456" cy="7319350"/>
                      </a:xfrm>
                    </wpg:grpSpPr>
                    <wps:wsp>
                      <wps:cNvPr id="18" name="Rectangle 18"/>
                      <wps:cNvSpPr/>
                      <wps:spPr>
                        <a:xfrm>
                          <a:off x="3241964" y="0"/>
                          <a:ext cx="3108791" cy="2861936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" name="Groupe 26" descr="Éléments de conception" title="Conception recto"/>
                      <wpg:cNvGrpSpPr>
                        <a:grpSpLocks noChangeAspect="1"/>
                      </wpg:cNvGrpSpPr>
                      <wpg:grpSpPr>
                        <a:xfrm>
                          <a:off x="6695275" y="0"/>
                          <a:ext cx="2889131" cy="4645708"/>
                          <a:chOff x="228600" y="0"/>
                          <a:chExt cx="3006725" cy="4837430"/>
                        </a:xfrm>
                      </wpg:grpSpPr>
                      <wps:wsp>
                        <wps:cNvPr id="27" name="Rectangle 27"/>
                        <wps:cNvSpPr/>
                        <wps:spPr>
                          <a:xfrm rot="10800000">
                            <a:off x="1981200" y="0"/>
                            <a:ext cx="1218565" cy="1372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 28"/>
                        <wps:cNvSpPr/>
                        <wps:spPr>
                          <a:xfrm rot="10800000">
                            <a:off x="228600" y="3093720"/>
                            <a:ext cx="609600" cy="610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 rot="10800000">
                            <a:off x="609600" y="350520"/>
                            <a:ext cx="762000" cy="76327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 rot="10800000">
                            <a:off x="1371600" y="2971800"/>
                            <a:ext cx="1863725" cy="186563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alpha val="71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 rot="10800000">
                            <a:off x="1600200" y="487680"/>
                            <a:ext cx="1143000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 rot="10800000">
                            <a:off x="457200" y="320040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 rot="10800000">
                            <a:off x="609600" y="1371600"/>
                            <a:ext cx="2394585" cy="2400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 rot="10800000">
                            <a:off x="1828800" y="2179320"/>
                            <a:ext cx="1254760" cy="12573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" name="Rectangle 17"/>
                      <wps:cNvSpPr/>
                      <wps:spPr>
                        <a:xfrm>
                          <a:off x="6476665" y="5370023"/>
                          <a:ext cx="3108791" cy="1932896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838029" w14:textId="77777777" w:rsidR="005F0F31" w:rsidRPr="00D57231" w:rsidRDefault="005F0F31" w:rsidP="00464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9" name="Groupe 1"/>
                      <wpg:cNvGrpSpPr/>
                      <wpg:grpSpPr>
                        <a:xfrm rot="10800000">
                          <a:off x="0" y="7182197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23" name="Rectangle 23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9" name="Groupe 1"/>
                      <wpg:cNvGrpSpPr/>
                      <wpg:grpSpPr>
                        <a:xfrm rot="10800000">
                          <a:off x="3241964" y="2934393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40" name="Rectangle 40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95300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55E178EB" id="Groupe 65" o:spid="_x0000_s1028" alt="&quot;&quot;" style="position:absolute;margin-left:0;margin-top:0;width:754.75pt;height:576.35pt;z-index:-251644928;mso-width-percent:953;mso-height-percent:941;mso-position-horizontal:center;mso-position-horizontal-relative:page;mso-position-vertical:center;mso-position-vertical-relative:page;mso-width-percent:953;mso-height-percent:941" coordsize="95854,73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">
              <v:rect id="Rectangle 18" o:spid="_x0000_s1029" style="position:absolute;left:32419;width:31088;height:28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" fillcolor="#2683c6 [3205]" stroked="f" strokeweight="1.25pt">
                <v:stroke endcap="round"/>
              </v:rect>
              <v:group id="Groupe 26" o:spid="_x0000_s1030" alt="Éléments de conception" style="position:absolute;left:66952;width:28892;height:46457" coordorigin="2286" coordsize="30067,48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o:lock v:ext="edit" aspectratio="t"/>
                <v:rect id="Rectangle 27" o:spid="_x0000_s1031" style="position:absolute;left:19812;width:12185;height:1372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" fillcolor="#335b74 [3215]" stroked="f" strokeweight="1.25pt">
                  <v:stroke endcap="round"/>
                </v:rect>
                <v:rect id="Rectangle 28" o:spid="_x0000_s1032" style="position:absolute;left:2286;top:30937;width:6096;height:610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" fillcolor="#335b74 [3215]" stroked="f" strokeweight="1.25pt">
                  <v:stroke endcap="round"/>
                </v:rect>
                <v:rect id="Rectangle 29" o:spid="_x0000_s1033" style="position:absolute;left:6096;top:3505;width:7620;height:763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" fillcolor="#2683c6 [3205]" stroked="f" strokeweight="1.25pt">
                  <v:stroke endcap="round"/>
                </v:rect>
                <v:rect id="Rectangle 31" o:spid="_x0000_s1034" style="position:absolute;left:13716;top:29718;width:18637;height:1865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" fillcolor="#42ba97 [3207]" stroked="f" strokeweight="1.25pt">
                  <v:fill opacity="46517f"/>
                  <v:stroke endcap="round"/>
                </v:rect>
                <v:rect id="Rectangle 32" o:spid="_x0000_s1035" style="position:absolute;left:16002;top:4876;width:11430;height:1143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" filled="f" strokecolor="#ffc000" strokeweight="1.25pt">
                  <v:stroke endcap="round"/>
                </v:rect>
                <v:rect id="Rectangle 33" o:spid="_x0000_s1036" style="position:absolute;left:4572;top:32004;width:6096;height:609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" filled="f" strokecolor="#ffc000" strokeweight="1.25pt">
                  <v:stroke endcap="round"/>
                </v:rect>
                <v:rect id="Rectangle 34" o:spid="_x0000_s1037" style="position:absolute;left:6096;top:13716;width:23945;height:2400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" filled="f" strokecolor="white [3212]" strokeweight="1pt">
                  <v:stroke endcap="round"/>
                </v:rect>
                <v:rect id="Rectangle 35" o:spid="_x0000_s1038" style="position:absolute;left:18288;top:21793;width:12547;height:1257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" fillcolor="#2683c6 [3205]" stroked="f" strokeweight="1.25pt">
                  <v:stroke endcap="round"/>
                </v:rect>
              </v:group>
              <v:rect id="Rectangle 17" o:spid="_x0000_s1039" style="position:absolute;left:64766;top:53700;width:31088;height:19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" fillcolor="#335b74 [3215]" stroked="f" strokeweight="1.25pt">
                <v:stroke endcap="round"/>
                <v:textbox>
                  <w:txbxContent>
                    <w:p w14:paraId="65838029" w14:textId="77777777" w:rsidR="005F0F31" w:rsidRPr="00D57231" w:rsidRDefault="005F0F31" w:rsidP="004642F0"/>
                  </w:txbxContent>
                </v:textbox>
              </v:rect>
              <v:group id="Groupe 1" o:spid="_x0000_s1040" style="position:absolute;top:71821;width:31087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">
                <v:rect id="Rectangle 23" o:spid="_x0000_s1041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" fillcolor="#2683c6 [3205]" stroked="f" strokeweight="1.25pt">
                  <v:stroke endcap="round"/>
                </v:rect>
                <v:rect id="Rectangle 24" o:spid="_x0000_s1042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" fillcolor="#42ba97 [3207]" stroked="f" strokeweight="1.25pt">
                  <v:stroke endcap="round"/>
                </v:rect>
                <v:rect id="Rectangle 25" o:spid="_x0000_s1043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" fillcolor="#335b74 [3215]" stroked="f" strokeweight="1.25pt">
                  <v:stroke endcap="round"/>
                </v:rect>
              </v:group>
              <v:group id="Groupe 1" o:spid="_x0000_s1044" style="position:absolute;left:32419;top:29343;width:31088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">
                <v:rect id="Rectangle 40" o:spid="_x0000_s1045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" fillcolor="#2683c6 [3205]" stroked="f" strokeweight="1.25pt">
                  <v:stroke endcap="round"/>
                </v:rect>
                <v:rect id="Rectangle 41" o:spid="_x0000_s1046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" fillcolor="#42ba97 [3207]" stroked="f" strokeweight="1.25pt">
                  <v:stroke endcap="round"/>
                </v:rect>
                <v:rect id="Rectangle 42" o:spid="_x0000_s1047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" fillcolor="#335b74 [3215]" stroked="f" strokeweight="1.25pt">
                  <v:stroke endcap="round"/>
                </v:rect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77E86"/>
    <w:multiLevelType w:val="hybridMultilevel"/>
    <w:tmpl w:val="558C69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C4504"/>
    <w:multiLevelType w:val="hybridMultilevel"/>
    <w:tmpl w:val="31304C0A"/>
    <w:lvl w:ilvl="0" w:tplc="CFD6D1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335B74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183754"/>
    <w:multiLevelType w:val="hybridMultilevel"/>
    <w:tmpl w:val="16D08AC6"/>
    <w:lvl w:ilvl="0" w:tplc="47D64A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FD77AD"/>
    <w:multiLevelType w:val="hybridMultilevel"/>
    <w:tmpl w:val="E200B8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3A5794"/>
    <w:multiLevelType w:val="hybridMultilevel"/>
    <w:tmpl w:val="0CCE77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237BBE"/>
    <w:multiLevelType w:val="hybridMultilevel"/>
    <w:tmpl w:val="FB46596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335B74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472BAB"/>
    <w:multiLevelType w:val="hybridMultilevel"/>
    <w:tmpl w:val="092678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2"/>
  </w:num>
  <w:num w:numId="4">
    <w:abstractNumId w:val="13"/>
  </w:num>
  <w:num w:numId="5">
    <w:abstractNumId w:val="5"/>
  </w:num>
  <w:num w:numId="6">
    <w:abstractNumId w:val="4"/>
  </w:num>
  <w:num w:numId="7">
    <w:abstractNumId w:val="10"/>
  </w:num>
  <w:num w:numId="8">
    <w:abstractNumId w:val="6"/>
  </w:num>
  <w:num w:numId="9">
    <w:abstractNumId w:val="1"/>
  </w:num>
  <w:num w:numId="10">
    <w:abstractNumId w:val="7"/>
  </w:num>
  <w:num w:numId="11">
    <w:abstractNumId w:val="0"/>
  </w:num>
  <w:num w:numId="12">
    <w:abstractNumId w:val="8"/>
  </w:num>
  <w:num w:numId="13">
    <w:abstractNumId w:val="9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2AE"/>
    <w:rsid w:val="00002366"/>
    <w:rsid w:val="0001318A"/>
    <w:rsid w:val="00023293"/>
    <w:rsid w:val="00054EE8"/>
    <w:rsid w:val="00061977"/>
    <w:rsid w:val="000702B5"/>
    <w:rsid w:val="00071231"/>
    <w:rsid w:val="0008782A"/>
    <w:rsid w:val="000A065A"/>
    <w:rsid w:val="000B746E"/>
    <w:rsid w:val="000C354B"/>
    <w:rsid w:val="000E2C58"/>
    <w:rsid w:val="00106FC5"/>
    <w:rsid w:val="00120DEC"/>
    <w:rsid w:val="00122D5B"/>
    <w:rsid w:val="00167754"/>
    <w:rsid w:val="00182207"/>
    <w:rsid w:val="001839B6"/>
    <w:rsid w:val="001C55B6"/>
    <w:rsid w:val="001D6CC4"/>
    <w:rsid w:val="001F556B"/>
    <w:rsid w:val="00206405"/>
    <w:rsid w:val="0024515A"/>
    <w:rsid w:val="00253267"/>
    <w:rsid w:val="002823CD"/>
    <w:rsid w:val="00287787"/>
    <w:rsid w:val="00291685"/>
    <w:rsid w:val="002B0A3D"/>
    <w:rsid w:val="002B3742"/>
    <w:rsid w:val="002C7115"/>
    <w:rsid w:val="003004BF"/>
    <w:rsid w:val="003007A7"/>
    <w:rsid w:val="003257E1"/>
    <w:rsid w:val="00325DEC"/>
    <w:rsid w:val="00346FFA"/>
    <w:rsid w:val="00351A05"/>
    <w:rsid w:val="00357C46"/>
    <w:rsid w:val="00376AF5"/>
    <w:rsid w:val="003A3069"/>
    <w:rsid w:val="003C1A57"/>
    <w:rsid w:val="003C20B5"/>
    <w:rsid w:val="003C53F3"/>
    <w:rsid w:val="003D53DC"/>
    <w:rsid w:val="003E545F"/>
    <w:rsid w:val="003E65CD"/>
    <w:rsid w:val="003F03D2"/>
    <w:rsid w:val="003F1E1A"/>
    <w:rsid w:val="003F7958"/>
    <w:rsid w:val="004045E5"/>
    <w:rsid w:val="00417340"/>
    <w:rsid w:val="00421496"/>
    <w:rsid w:val="00422C27"/>
    <w:rsid w:val="0044367C"/>
    <w:rsid w:val="00453230"/>
    <w:rsid w:val="004642F0"/>
    <w:rsid w:val="00472A37"/>
    <w:rsid w:val="00483B29"/>
    <w:rsid w:val="00490913"/>
    <w:rsid w:val="004B215C"/>
    <w:rsid w:val="004C0327"/>
    <w:rsid w:val="004E0637"/>
    <w:rsid w:val="00500564"/>
    <w:rsid w:val="0051102B"/>
    <w:rsid w:val="00545CCA"/>
    <w:rsid w:val="00553747"/>
    <w:rsid w:val="0056218A"/>
    <w:rsid w:val="00582BDD"/>
    <w:rsid w:val="005838BC"/>
    <w:rsid w:val="005B57E1"/>
    <w:rsid w:val="005E61E0"/>
    <w:rsid w:val="005F0F31"/>
    <w:rsid w:val="006024ED"/>
    <w:rsid w:val="006042AE"/>
    <w:rsid w:val="0061793F"/>
    <w:rsid w:val="0062123A"/>
    <w:rsid w:val="0063051B"/>
    <w:rsid w:val="00632DA5"/>
    <w:rsid w:val="006605F8"/>
    <w:rsid w:val="006676A1"/>
    <w:rsid w:val="006833BD"/>
    <w:rsid w:val="006916CB"/>
    <w:rsid w:val="006E2D42"/>
    <w:rsid w:val="00720FEE"/>
    <w:rsid w:val="00734407"/>
    <w:rsid w:val="00764B6F"/>
    <w:rsid w:val="00774193"/>
    <w:rsid w:val="007A6620"/>
    <w:rsid w:val="007B4F3B"/>
    <w:rsid w:val="007C7319"/>
    <w:rsid w:val="007D43B3"/>
    <w:rsid w:val="007E0706"/>
    <w:rsid w:val="007E6CE3"/>
    <w:rsid w:val="007F0863"/>
    <w:rsid w:val="007F20B4"/>
    <w:rsid w:val="007F525E"/>
    <w:rsid w:val="00804206"/>
    <w:rsid w:val="0082695D"/>
    <w:rsid w:val="0083044C"/>
    <w:rsid w:val="00846640"/>
    <w:rsid w:val="0085182D"/>
    <w:rsid w:val="008709F5"/>
    <w:rsid w:val="00877A91"/>
    <w:rsid w:val="00884E86"/>
    <w:rsid w:val="008927FF"/>
    <w:rsid w:val="008B4ED3"/>
    <w:rsid w:val="008C1072"/>
    <w:rsid w:val="008D62F2"/>
    <w:rsid w:val="008E3921"/>
    <w:rsid w:val="0090027B"/>
    <w:rsid w:val="009013CB"/>
    <w:rsid w:val="00905238"/>
    <w:rsid w:val="0094702A"/>
    <w:rsid w:val="0095298E"/>
    <w:rsid w:val="009556FD"/>
    <w:rsid w:val="00967DAB"/>
    <w:rsid w:val="00990E76"/>
    <w:rsid w:val="00991A53"/>
    <w:rsid w:val="00996F4E"/>
    <w:rsid w:val="009F71FE"/>
    <w:rsid w:val="00A31F33"/>
    <w:rsid w:val="00A36BCC"/>
    <w:rsid w:val="00A42104"/>
    <w:rsid w:val="00A42996"/>
    <w:rsid w:val="00A70A62"/>
    <w:rsid w:val="00A71DA8"/>
    <w:rsid w:val="00AB1210"/>
    <w:rsid w:val="00AB770D"/>
    <w:rsid w:val="00AD3008"/>
    <w:rsid w:val="00AF2088"/>
    <w:rsid w:val="00AF5FB0"/>
    <w:rsid w:val="00B0080A"/>
    <w:rsid w:val="00B0538C"/>
    <w:rsid w:val="00B077BD"/>
    <w:rsid w:val="00B37AB8"/>
    <w:rsid w:val="00B418DE"/>
    <w:rsid w:val="00B43583"/>
    <w:rsid w:val="00B47FE7"/>
    <w:rsid w:val="00B67824"/>
    <w:rsid w:val="00B81E51"/>
    <w:rsid w:val="00B83E39"/>
    <w:rsid w:val="00BD7993"/>
    <w:rsid w:val="00BE15BA"/>
    <w:rsid w:val="00C16A2F"/>
    <w:rsid w:val="00C20ED0"/>
    <w:rsid w:val="00C3446C"/>
    <w:rsid w:val="00C36F38"/>
    <w:rsid w:val="00C46111"/>
    <w:rsid w:val="00C54B7D"/>
    <w:rsid w:val="00C61A77"/>
    <w:rsid w:val="00C83332"/>
    <w:rsid w:val="00C90ECF"/>
    <w:rsid w:val="00C942C3"/>
    <w:rsid w:val="00C95E04"/>
    <w:rsid w:val="00CC0A8F"/>
    <w:rsid w:val="00CC24B6"/>
    <w:rsid w:val="00CC3C46"/>
    <w:rsid w:val="00CD3A64"/>
    <w:rsid w:val="00CE08CD"/>
    <w:rsid w:val="00D0664A"/>
    <w:rsid w:val="00D210FA"/>
    <w:rsid w:val="00D252E5"/>
    <w:rsid w:val="00D30F1D"/>
    <w:rsid w:val="00D47031"/>
    <w:rsid w:val="00D57231"/>
    <w:rsid w:val="00D61181"/>
    <w:rsid w:val="00D61DAE"/>
    <w:rsid w:val="00D87B48"/>
    <w:rsid w:val="00D9030B"/>
    <w:rsid w:val="00D91203"/>
    <w:rsid w:val="00D94FD1"/>
    <w:rsid w:val="00DA0E61"/>
    <w:rsid w:val="00DE1F48"/>
    <w:rsid w:val="00E028E0"/>
    <w:rsid w:val="00E03767"/>
    <w:rsid w:val="00E109DC"/>
    <w:rsid w:val="00E14870"/>
    <w:rsid w:val="00E17894"/>
    <w:rsid w:val="00E17FE2"/>
    <w:rsid w:val="00E41692"/>
    <w:rsid w:val="00E55D74"/>
    <w:rsid w:val="00E81234"/>
    <w:rsid w:val="00E9037E"/>
    <w:rsid w:val="00E94DF6"/>
    <w:rsid w:val="00EA120D"/>
    <w:rsid w:val="00EA49C3"/>
    <w:rsid w:val="00EB2202"/>
    <w:rsid w:val="00EB5E14"/>
    <w:rsid w:val="00EE19D9"/>
    <w:rsid w:val="00EE5D8F"/>
    <w:rsid w:val="00EF26FC"/>
    <w:rsid w:val="00F051EB"/>
    <w:rsid w:val="00F13F4A"/>
    <w:rsid w:val="00F37523"/>
    <w:rsid w:val="00F50168"/>
    <w:rsid w:val="00F50D34"/>
    <w:rsid w:val="00F61360"/>
    <w:rsid w:val="00F84289"/>
    <w:rsid w:val="00FA7BF1"/>
    <w:rsid w:val="00FB4A9C"/>
    <w:rsid w:val="00FC3FDB"/>
    <w:rsid w:val="00FC538A"/>
    <w:rsid w:val="00FE2B9F"/>
    <w:rsid w:val="00FE6F6F"/>
    <w:rsid w:val="00FF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48A9AF7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042AE"/>
  </w:style>
  <w:style w:type="paragraph" w:styleId="Titre1">
    <w:name w:val="heading 1"/>
    <w:basedOn w:val="Normal"/>
    <w:next w:val="Normal"/>
    <w:link w:val="Titre1Car"/>
    <w:uiPriority w:val="9"/>
    <w:qFormat/>
    <w:rsid w:val="006042AE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D5672" w:themeColor="accent1" w:themeShade="80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042A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042A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481AB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042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1481AB" w:themeColor="accent1" w:themeShade="BF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042A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1481AB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042A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D5672" w:themeColor="accent1" w:themeShade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042A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D5672" w:themeColor="accent1" w:themeShade="8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042A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D5672" w:themeColor="accent1" w:themeShade="8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042A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D5672" w:themeColor="accent1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4Car">
    <w:name w:val="Titre 4 Car"/>
    <w:basedOn w:val="Policepardfaut"/>
    <w:link w:val="Titre4"/>
    <w:uiPriority w:val="9"/>
    <w:semiHidden/>
    <w:rsid w:val="006042AE"/>
    <w:rPr>
      <w:rFonts w:asciiTheme="majorHAnsi" w:eastAsiaTheme="majorEastAsia" w:hAnsiTheme="majorHAnsi" w:cstheme="majorBidi"/>
      <w:color w:val="1481AB" w:themeColor="accent1" w:themeShade="BF"/>
      <w:sz w:val="24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6042A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335B74" w:themeColor="text2"/>
      <w:spacing w:val="-15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6042AE"/>
    <w:rPr>
      <w:rFonts w:asciiTheme="majorHAnsi" w:eastAsiaTheme="majorEastAsia" w:hAnsiTheme="majorHAnsi" w:cstheme="majorBidi"/>
      <w:caps/>
      <w:color w:val="335B74" w:themeColor="text2"/>
      <w:spacing w:val="-15"/>
      <w:sz w:val="72"/>
      <w:szCs w:val="72"/>
    </w:rPr>
  </w:style>
  <w:style w:type="paragraph" w:styleId="Paragraphedeliste">
    <w:name w:val="List Paragraph"/>
    <w:basedOn w:val="Normal"/>
    <w:uiPriority w:val="34"/>
    <w:qFormat/>
    <w:rsid w:val="00877A91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6042AE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6042AE"/>
    <w:rPr>
      <w:rFonts w:asciiTheme="majorHAnsi" w:eastAsiaTheme="majorEastAsia" w:hAnsiTheme="majorHAnsi" w:cstheme="majorBidi"/>
      <w:color w:val="0D5672" w:themeColor="accent1" w:themeShade="80"/>
      <w:sz w:val="36"/>
      <w:szCs w:val="36"/>
    </w:rPr>
  </w:style>
  <w:style w:type="character" w:styleId="Mot-dise">
    <w:name w:val="Hashtag"/>
    <w:basedOn w:val="Policepardfaut"/>
    <w:uiPriority w:val="99"/>
    <w:semiHidden/>
    <w:rsid w:val="00967DAB"/>
    <w:rPr>
      <w:color w:val="2B579A"/>
      <w:shd w:val="clear" w:color="auto" w:fill="E6E6E6"/>
    </w:rPr>
  </w:style>
  <w:style w:type="character" w:styleId="Accentuationintense">
    <w:name w:val="Intense Emphasis"/>
    <w:basedOn w:val="Policepardfaut"/>
    <w:uiPriority w:val="21"/>
    <w:qFormat/>
    <w:rsid w:val="006042AE"/>
    <w:rPr>
      <w:b/>
      <w:bCs/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042A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335B74" w:themeColor="text2"/>
      <w:spacing w:val="-6"/>
      <w:sz w:val="32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042AE"/>
    <w:rPr>
      <w:rFonts w:asciiTheme="majorHAnsi" w:eastAsiaTheme="majorEastAsia" w:hAnsiTheme="majorHAnsi" w:cstheme="majorBidi"/>
      <w:color w:val="335B74" w:themeColor="text2"/>
      <w:spacing w:val="-6"/>
      <w:sz w:val="32"/>
      <w:szCs w:val="32"/>
    </w:rPr>
  </w:style>
  <w:style w:type="character" w:styleId="Rfrenceintense">
    <w:name w:val="Intense Reference"/>
    <w:basedOn w:val="Policepardfaut"/>
    <w:uiPriority w:val="32"/>
    <w:qFormat/>
    <w:rsid w:val="006042AE"/>
    <w:rPr>
      <w:b/>
      <w:bCs/>
      <w:smallCaps/>
      <w:color w:val="335B74" w:themeColor="text2"/>
      <w:u w:val="single"/>
    </w:rPr>
  </w:style>
  <w:style w:type="character" w:styleId="Rfrencelgre">
    <w:name w:val="Subtle Reference"/>
    <w:basedOn w:val="Policepardfaut"/>
    <w:uiPriority w:val="31"/>
    <w:qFormat/>
    <w:rsid w:val="006042A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Mentionnonrsolue">
    <w:name w:val="Unresolved Mention"/>
    <w:basedOn w:val="Policepardfaut"/>
    <w:uiPriority w:val="99"/>
    <w:semiHidden/>
    <w:rsid w:val="00967DAB"/>
    <w:rPr>
      <w:color w:val="808080"/>
      <w:shd w:val="clear" w:color="auto" w:fill="E6E6E6"/>
    </w:rPr>
  </w:style>
  <w:style w:type="character" w:customStyle="1" w:styleId="Titre2Car">
    <w:name w:val="Titre 2 Car"/>
    <w:basedOn w:val="Policepardfaut"/>
    <w:link w:val="Titre2"/>
    <w:uiPriority w:val="9"/>
    <w:rsid w:val="006042AE"/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paragraph" w:customStyle="1" w:styleId="Arrire-plansombreTextenormal">
    <w:name w:val="Arrière-plan sombre Texte normal"/>
    <w:basedOn w:val="Normal"/>
    <w:rsid w:val="00990E76"/>
    <w:rPr>
      <w:color w:val="FFFFFF" w:themeColor="background1"/>
    </w:rPr>
  </w:style>
  <w:style w:type="paragraph" w:styleId="En-tte">
    <w:name w:val="header"/>
    <w:basedOn w:val="Normal"/>
    <w:link w:val="En-tteCar"/>
    <w:uiPriority w:val="99"/>
    <w:semiHidden/>
    <w:rsid w:val="00C46111"/>
    <w:pPr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C46111"/>
  </w:style>
  <w:style w:type="paragraph" w:styleId="Pieddepage">
    <w:name w:val="footer"/>
    <w:basedOn w:val="Normal"/>
    <w:link w:val="PieddepageCar"/>
    <w:uiPriority w:val="99"/>
    <w:semiHidden/>
    <w:rsid w:val="00C46111"/>
    <w:pPr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46111"/>
  </w:style>
  <w:style w:type="paragraph" w:styleId="Sansinterligne">
    <w:name w:val="No Spacing"/>
    <w:uiPriority w:val="1"/>
    <w:qFormat/>
    <w:rsid w:val="006042AE"/>
    <w:pPr>
      <w:spacing w:after="0" w:line="240" w:lineRule="auto"/>
    </w:pPr>
  </w:style>
  <w:style w:type="character" w:styleId="Textedelespacerserv">
    <w:name w:val="Placeholder Text"/>
    <w:basedOn w:val="Policepardfaut"/>
    <w:uiPriority w:val="99"/>
    <w:semiHidden/>
    <w:rsid w:val="00206405"/>
    <w:rPr>
      <w:color w:val="808080"/>
    </w:rPr>
  </w:style>
  <w:style w:type="paragraph" w:styleId="Citation">
    <w:name w:val="Quote"/>
    <w:basedOn w:val="Normal"/>
    <w:next w:val="Normal"/>
    <w:link w:val="CitationCar"/>
    <w:uiPriority w:val="29"/>
    <w:qFormat/>
    <w:rsid w:val="006042AE"/>
    <w:pPr>
      <w:spacing w:before="120" w:after="120"/>
      <w:ind w:left="720"/>
    </w:pPr>
    <w:rPr>
      <w:color w:val="335B74" w:themeColor="text2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6042AE"/>
    <w:rPr>
      <w:color w:val="335B74" w:themeColor="text2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6042AE"/>
    <w:rPr>
      <w:rFonts w:asciiTheme="majorHAnsi" w:eastAsiaTheme="majorEastAsia" w:hAnsiTheme="majorHAnsi" w:cstheme="majorBidi"/>
      <w:color w:val="1481AB" w:themeColor="accent1" w:themeShade="BF"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6042AE"/>
    <w:rPr>
      <w:rFonts w:asciiTheme="majorHAnsi" w:eastAsiaTheme="majorEastAsia" w:hAnsiTheme="majorHAnsi" w:cstheme="majorBidi"/>
      <w:caps/>
      <w:color w:val="1481A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042AE"/>
    <w:rPr>
      <w:rFonts w:asciiTheme="majorHAnsi" w:eastAsiaTheme="majorEastAsia" w:hAnsiTheme="majorHAnsi" w:cstheme="majorBidi"/>
      <w:i/>
      <w:iCs/>
      <w:caps/>
      <w:color w:val="0D5672" w:themeColor="accent1" w:themeShade="80"/>
    </w:rPr>
  </w:style>
  <w:style w:type="character" w:customStyle="1" w:styleId="Titre7Car">
    <w:name w:val="Titre 7 Car"/>
    <w:basedOn w:val="Policepardfaut"/>
    <w:link w:val="Titre7"/>
    <w:uiPriority w:val="9"/>
    <w:semiHidden/>
    <w:rsid w:val="006042AE"/>
    <w:rPr>
      <w:rFonts w:asciiTheme="majorHAnsi" w:eastAsiaTheme="majorEastAsia" w:hAnsiTheme="majorHAnsi" w:cstheme="majorBidi"/>
      <w:b/>
      <w:bCs/>
      <w:color w:val="0D5672" w:themeColor="accent1" w:themeShade="80"/>
    </w:rPr>
  </w:style>
  <w:style w:type="character" w:customStyle="1" w:styleId="Titre8Car">
    <w:name w:val="Titre 8 Car"/>
    <w:basedOn w:val="Policepardfaut"/>
    <w:link w:val="Titre8"/>
    <w:uiPriority w:val="9"/>
    <w:semiHidden/>
    <w:rsid w:val="006042AE"/>
    <w:rPr>
      <w:rFonts w:asciiTheme="majorHAnsi" w:eastAsiaTheme="majorEastAsia" w:hAnsiTheme="majorHAnsi" w:cstheme="majorBidi"/>
      <w:b/>
      <w:bCs/>
      <w:i/>
      <w:iCs/>
      <w:color w:val="0D5672" w:themeColor="accent1" w:themeShade="80"/>
    </w:rPr>
  </w:style>
  <w:style w:type="character" w:customStyle="1" w:styleId="Titre9Car">
    <w:name w:val="Titre 9 Car"/>
    <w:basedOn w:val="Policepardfaut"/>
    <w:link w:val="Titre9"/>
    <w:uiPriority w:val="9"/>
    <w:semiHidden/>
    <w:rsid w:val="006042AE"/>
    <w:rPr>
      <w:rFonts w:asciiTheme="majorHAnsi" w:eastAsiaTheme="majorEastAsia" w:hAnsiTheme="majorHAnsi" w:cstheme="majorBidi"/>
      <w:i/>
      <w:iCs/>
      <w:color w:val="0D5672" w:themeColor="accent1" w:themeShade="8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6042AE"/>
    <w:pPr>
      <w:spacing w:line="240" w:lineRule="auto"/>
    </w:pPr>
    <w:rPr>
      <w:b/>
      <w:bCs/>
      <w:smallCaps/>
      <w:color w:val="335B74" w:themeColor="text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042A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1CADE4" w:themeColor="accent1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042AE"/>
    <w:rPr>
      <w:rFonts w:asciiTheme="majorHAnsi" w:eastAsiaTheme="majorEastAsia" w:hAnsiTheme="majorHAnsi" w:cstheme="majorBidi"/>
      <w:color w:val="1CADE4" w:themeColor="accent1"/>
      <w:sz w:val="28"/>
      <w:szCs w:val="28"/>
    </w:rPr>
  </w:style>
  <w:style w:type="character" w:styleId="Accentuation">
    <w:name w:val="Emphasis"/>
    <w:basedOn w:val="Policepardfaut"/>
    <w:uiPriority w:val="20"/>
    <w:qFormat/>
    <w:rsid w:val="006042AE"/>
    <w:rPr>
      <w:i/>
      <w:iCs/>
    </w:rPr>
  </w:style>
  <w:style w:type="character" w:styleId="Accentuationlgre">
    <w:name w:val="Subtle Emphasis"/>
    <w:basedOn w:val="Policepardfaut"/>
    <w:uiPriority w:val="19"/>
    <w:qFormat/>
    <w:rsid w:val="006042AE"/>
    <w:rPr>
      <w:i/>
      <w:iCs/>
      <w:color w:val="595959" w:themeColor="text1" w:themeTint="A6"/>
    </w:rPr>
  </w:style>
  <w:style w:type="character" w:styleId="Titredulivre">
    <w:name w:val="Book Title"/>
    <w:basedOn w:val="Policepardfaut"/>
    <w:uiPriority w:val="33"/>
    <w:qFormat/>
    <w:rsid w:val="006042AE"/>
    <w:rPr>
      <w:b/>
      <w:bCs/>
      <w:smallCaps/>
      <w:spacing w:val="1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042AE"/>
    <w:pPr>
      <w:outlineLvl w:val="9"/>
    </w:pPr>
  </w:style>
  <w:style w:type="character" w:styleId="Lienhypertexte">
    <w:name w:val="Hyperlink"/>
    <w:basedOn w:val="Policepardfaut"/>
    <w:uiPriority w:val="99"/>
    <w:unhideWhenUsed/>
    <w:rsid w:val="003E65CD"/>
    <w:rPr>
      <w:color w:val="6EAC1C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mailto:care-psy@ch-montperrin.fr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cid:image002.png@01D52D05.0D1BA6A0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thomas\AppData\Local\Microsoft\Office\16.0\DTS\fr-FR%7b5DB13E03-3D20-477E-BCE5-06844D20900E%7d\%7b580616BA-4246-4880-967F-58C0E59399FD%7dtf16412178_win32.dotx" TargetMode="External"/></Relationships>
</file>

<file path=word/theme/theme1.xml><?xml version="1.0" encoding="utf-8"?>
<a:theme xmlns:a="http://schemas.openxmlformats.org/drawingml/2006/main" name="Secteur">
  <a:themeElements>
    <a:clrScheme name="Bleu 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Secteur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ecteur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4C3D965-D095-4E75-B426-2C5EBAAE41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176C48E-4C0F-468C-B5F5-074B2EE9B9E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D9B858D-C272-42FB-BFB4-3B09EE2E6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FA9BDFA-A1B5-4F38-8B5A-3C85B1433FE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{580616BA-4246-4880-967F-58C0E59399FD}tf16412178_win32.dotx</Template>
  <TotalTime>0</TotalTime>
  <Pages>4</Pages>
  <Words>243</Words>
  <Characters>1339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2021-04-19T13:54:00Z</dcterms:created>
  <dcterms:modified xsi:type="dcterms:W3CDTF">2021-05-19T09:12:00Z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